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AE139" w14:textId="2E7AD888" w:rsidR="004320AE" w:rsidRPr="004320AE" w:rsidRDefault="004320AE" w:rsidP="004320AE">
      <w:pPr>
        <w:rPr>
          <w:rFonts w:ascii="Times New Roman" w:eastAsia="Times New Roman" w:hAnsi="Times New Roman" w:cs="Times New Roman"/>
          <w:sz w:val="32"/>
          <w:szCs w:val="32"/>
          <w:lang w:eastAsia="nb-NO"/>
        </w:rPr>
      </w:pPr>
      <w:r w:rsidRPr="004320AE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 xml:space="preserve">REGISTRERINGSSKJEMA FOR ELEVAR SKULEÅRET </w:t>
      </w:r>
      <w:r w:rsidR="000D3502" w:rsidRPr="0094204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2</w:t>
      </w:r>
      <w:r w:rsidR="00A0706D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6</w:t>
      </w:r>
      <w:r w:rsidR="000D3502" w:rsidRPr="0094204B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/2</w:t>
      </w:r>
      <w:r w:rsidR="00A0706D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nb-NO"/>
        </w:rPr>
        <w:t>7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F01BF3" w:rsidRPr="00142388" w14:paraId="122F1BED" w14:textId="77777777" w:rsidTr="00F01BF3">
        <w:tc>
          <w:tcPr>
            <w:tcW w:w="4527" w:type="dxa"/>
          </w:tcPr>
          <w:p w14:paraId="1D901926" w14:textId="5661162C" w:rsidR="00F01BF3" w:rsidRDefault="00F01BF3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:</w:t>
            </w:r>
          </w:p>
          <w:p w14:paraId="659C8C12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</w:p>
          <w:p w14:paraId="64F2898E" w14:textId="30D2AEFE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15B4F2A0" w14:textId="77777777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Klasse:</w:t>
            </w:r>
          </w:p>
          <w:p w14:paraId="4793F51C" w14:textId="741CF376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F01BF3" w:rsidRPr="00142388" w14:paraId="610E2D02" w14:textId="77777777" w:rsidTr="00F01BF3">
        <w:tc>
          <w:tcPr>
            <w:tcW w:w="4527" w:type="dxa"/>
          </w:tcPr>
          <w:p w14:paraId="2161F3C9" w14:textId="41B67292" w:rsidR="00F01BF3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0F561153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344F0407" w14:textId="0605A39A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565A4B78" w14:textId="15E9F8AE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Tlf.heime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</w:tc>
      </w:tr>
      <w:tr w:rsidR="00F01BF3" w:rsidRPr="00142388" w14:paraId="00AE1C5B" w14:textId="77777777" w:rsidTr="00F01BF3">
        <w:tc>
          <w:tcPr>
            <w:tcW w:w="4527" w:type="dxa"/>
          </w:tcPr>
          <w:p w14:paraId="6D45E5CF" w14:textId="73E35F29" w:rsidR="00F01BF3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Personnr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.:</w:t>
            </w:r>
          </w:p>
          <w:p w14:paraId="74C6A911" w14:textId="77777777" w:rsidR="00142388" w:rsidRPr="00142388" w:rsidRDefault="00142388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77E18D93" w14:textId="67A62E2A" w:rsidR="00B94E3D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2301372A" w14:textId="712680C4" w:rsidR="00F01BF3" w:rsidRPr="00142388" w:rsidRDefault="00B94E3D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Mobiltlf.:</w:t>
            </w:r>
          </w:p>
        </w:tc>
      </w:tr>
      <w:tr w:rsidR="00684CC1" w:rsidRPr="00142388" w14:paraId="5E5AC573" w14:textId="77777777" w:rsidTr="001A2F58">
        <w:tc>
          <w:tcPr>
            <w:tcW w:w="9054" w:type="dxa"/>
            <w:gridSpan w:val="2"/>
          </w:tcPr>
          <w:p w14:paraId="7B6E98D4" w14:textId="5C406E15" w:rsidR="00684CC1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E-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postadr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. til eleven: </w:t>
            </w:r>
          </w:p>
          <w:p w14:paraId="522486F8" w14:textId="77777777" w:rsidR="00684CC1" w:rsidRPr="00142388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F01BF3" w:rsidRPr="00142388" w14:paraId="48F6D525" w14:textId="77777777" w:rsidTr="00F01BF3">
        <w:tc>
          <w:tcPr>
            <w:tcW w:w="4527" w:type="dxa"/>
          </w:tcPr>
          <w:p w14:paraId="5F4B31CB" w14:textId="13416BF3" w:rsidR="00F01BF3" w:rsidRPr="00142388" w:rsidRDefault="00684CC1" w:rsidP="004320AE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til </w:t>
            </w:r>
            <w:proofErr w:type="spellStart"/>
            <w:r w:rsidR="008C570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føresette</w:t>
            </w:r>
            <w:proofErr w:type="spellEnd"/>
            <w:r w:rsidR="008C570A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- 1</w:t>
            </w: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: </w:t>
            </w:r>
          </w:p>
          <w:p w14:paraId="6AEB8143" w14:textId="77777777" w:rsidR="00684CC1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5B55BDC5" w14:textId="3114180D" w:rsidR="00CA51B7" w:rsidRPr="00142388" w:rsidRDefault="00CA51B7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035E051D" w14:textId="3527BC23" w:rsidR="00F01BF3" w:rsidRPr="00142388" w:rsidRDefault="00684CC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</w:t>
            </w:r>
            <w:r w:rsidR="00212D66"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heime:</w:t>
            </w:r>
          </w:p>
        </w:tc>
      </w:tr>
      <w:tr w:rsidR="00F01BF3" w:rsidRPr="00142388" w14:paraId="12D5FF5F" w14:textId="77777777" w:rsidTr="00F01BF3">
        <w:tc>
          <w:tcPr>
            <w:tcW w:w="4527" w:type="dxa"/>
          </w:tcPr>
          <w:p w14:paraId="0ACF84C6" w14:textId="77777777" w:rsidR="00F01BF3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4DD81AC4" w14:textId="77777777" w:rsidR="00212D66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405BBB57" w14:textId="0BAED96E" w:rsidR="00CF5131" w:rsidRPr="00142388" w:rsidRDefault="00CF5131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1A2EDCB6" w14:textId="7487F96B" w:rsidR="00F01BF3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Tlf.mobil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/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arb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.:</w:t>
            </w:r>
          </w:p>
        </w:tc>
      </w:tr>
      <w:tr w:rsidR="00212D66" w:rsidRPr="00142388" w14:paraId="1A8D3D53" w14:textId="77777777" w:rsidTr="00730507">
        <w:tc>
          <w:tcPr>
            <w:tcW w:w="9054" w:type="dxa"/>
            <w:gridSpan w:val="2"/>
          </w:tcPr>
          <w:p w14:paraId="7A8B4D68" w14:textId="37AE5CDA" w:rsidR="00212D66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E-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postadr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. </w:t>
            </w:r>
            <w:proofErr w:type="spellStart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Føresette</w:t>
            </w:r>
            <w:proofErr w:type="spellEnd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- 1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  <w:p w14:paraId="7D4D539A" w14:textId="77777777" w:rsidR="00212D66" w:rsidRPr="00142388" w:rsidRDefault="00212D66" w:rsidP="004320AE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  <w:tr w:rsidR="00212D66" w:rsidRPr="00142388" w14:paraId="14910296" w14:textId="77777777" w:rsidTr="00F01BF3">
        <w:tc>
          <w:tcPr>
            <w:tcW w:w="4527" w:type="dxa"/>
          </w:tcPr>
          <w:p w14:paraId="76B77F06" w14:textId="0E62D648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Namn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til 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f</w:t>
            </w:r>
            <w:r w:rsidR="00A30324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>øresette</w:t>
            </w:r>
            <w:proofErr w:type="spellEnd"/>
            <w:r w:rsidR="00A30324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 - 2</w:t>
            </w:r>
            <w:r w:rsidRPr="00142388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nb-NO"/>
              </w:rPr>
              <w:t xml:space="preserve">: </w:t>
            </w:r>
          </w:p>
          <w:p w14:paraId="6CF3BEE5" w14:textId="77777777" w:rsidR="00212D66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4FE575C0" w14:textId="67CADFAC" w:rsidR="00CA51B7" w:rsidRPr="00142388" w:rsidRDefault="00CA51B7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30E321B6" w14:textId="78910482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 heime:</w:t>
            </w:r>
          </w:p>
        </w:tc>
      </w:tr>
      <w:tr w:rsidR="00212D66" w:rsidRPr="00142388" w14:paraId="4FE1B0D4" w14:textId="77777777" w:rsidTr="00F01BF3">
        <w:tc>
          <w:tcPr>
            <w:tcW w:w="4527" w:type="dxa"/>
          </w:tcPr>
          <w:p w14:paraId="6E66EED4" w14:textId="77777777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Adresse:</w:t>
            </w:r>
          </w:p>
          <w:p w14:paraId="4D3DFC3A" w14:textId="77777777" w:rsidR="00212D66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  <w:p w14:paraId="6CA2ED02" w14:textId="7687A7D1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  <w:tc>
          <w:tcPr>
            <w:tcW w:w="4527" w:type="dxa"/>
          </w:tcPr>
          <w:p w14:paraId="416B63D5" w14:textId="7DE521BD" w:rsidR="00212D66" w:rsidRPr="00142388" w:rsidRDefault="00212D66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Tlf.mobil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/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arb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.:</w:t>
            </w:r>
          </w:p>
        </w:tc>
      </w:tr>
      <w:tr w:rsidR="00CF5131" w:rsidRPr="00142388" w14:paraId="1C3D333C" w14:textId="77777777" w:rsidTr="006E0D2A">
        <w:tc>
          <w:tcPr>
            <w:tcW w:w="9054" w:type="dxa"/>
            <w:gridSpan w:val="2"/>
          </w:tcPr>
          <w:p w14:paraId="422EAAB8" w14:textId="52113926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E-</w:t>
            </w:r>
            <w:proofErr w:type="spellStart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postadr</w:t>
            </w:r>
            <w:proofErr w:type="spellEnd"/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. </w:t>
            </w:r>
            <w:proofErr w:type="spellStart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Føresette</w:t>
            </w:r>
            <w:proofErr w:type="spellEnd"/>
            <w:r w:rsidR="00A30324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- 2</w:t>
            </w:r>
            <w:r w:rsidRPr="00142388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:</w:t>
            </w:r>
          </w:p>
          <w:p w14:paraId="0A41E00E" w14:textId="77777777" w:rsidR="00CF5131" w:rsidRPr="00142388" w:rsidRDefault="00CF5131" w:rsidP="00212D66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</w:pPr>
          </w:p>
        </w:tc>
      </w:tr>
    </w:tbl>
    <w:p w14:paraId="4BF91816" w14:textId="304F841C" w:rsidR="004320AE" w:rsidRPr="004320AE" w:rsidRDefault="004320AE" w:rsidP="004320AE">
      <w:pPr>
        <w:rPr>
          <w:rFonts w:asciiTheme="majorHAnsi" w:eastAsia="Times New Roman" w:hAnsiTheme="majorHAnsi" w:cstheme="majorHAnsi"/>
          <w:sz w:val="20"/>
          <w:szCs w:val="20"/>
          <w:lang w:eastAsia="nb-NO"/>
        </w:rPr>
      </w:pPr>
      <w:r w:rsidRPr="004320AE">
        <w:rPr>
          <w:rFonts w:asciiTheme="majorHAnsi" w:eastAsia="Times New Roman" w:hAnsiTheme="majorHAnsi" w:cstheme="majorHAnsi"/>
          <w:color w:val="000000"/>
          <w:sz w:val="20"/>
          <w:szCs w:val="20"/>
          <w:lang w:eastAsia="nb-NO"/>
        </w:rPr>
        <w:t> 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7"/>
        <w:gridCol w:w="3685"/>
      </w:tblGrid>
      <w:tr w:rsidR="004320AE" w:rsidRPr="00A0706D" w14:paraId="48BD5E1B" w14:textId="77777777" w:rsidTr="00CA51B7">
        <w:trPr>
          <w:trHeight w:val="303"/>
        </w:trPr>
        <w:tc>
          <w:tcPr>
            <w:tcW w:w="9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DCFE5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val="nn-NO" w:eastAsia="nb-NO"/>
              </w:rPr>
            </w:pPr>
            <w:r w:rsidRPr="004320AE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val="nn-NO" w:eastAsia="nb-NO"/>
              </w:rPr>
              <w:t>Berre for dei som bur på hybel:</w:t>
            </w:r>
          </w:p>
        </w:tc>
      </w:tr>
      <w:tr w:rsidR="004320AE" w:rsidRPr="004320AE" w14:paraId="173AA1F6" w14:textId="77777777" w:rsidTr="00CA51B7">
        <w:trPr>
          <w:trHeight w:val="495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00A73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val="nn-NO" w:eastAsia="nb-NO"/>
              </w:rPr>
              <w:t xml:space="preserve"> </w:t>
            </w: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Bur hos: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2DB30B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Tlf.:</w:t>
            </w:r>
          </w:p>
        </w:tc>
      </w:tr>
      <w:tr w:rsidR="004320AE" w:rsidRPr="004320AE" w14:paraId="463AE112" w14:textId="77777777" w:rsidTr="00CA51B7">
        <w:trPr>
          <w:trHeight w:val="477"/>
        </w:trPr>
        <w:tc>
          <w:tcPr>
            <w:tcW w:w="9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422AC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 xml:space="preserve"> Adresse:</w:t>
            </w:r>
          </w:p>
          <w:p w14:paraId="7F93052F" w14:textId="77777777" w:rsidR="004320AE" w:rsidRPr="004320AE" w:rsidRDefault="004320AE" w:rsidP="004320AE">
            <w:pPr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4320AE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nb-NO"/>
              </w:rPr>
              <w:t> </w:t>
            </w:r>
          </w:p>
        </w:tc>
      </w:tr>
    </w:tbl>
    <w:p w14:paraId="5BD95943" w14:textId="77777777" w:rsidR="004320AE" w:rsidRPr="004320AE" w:rsidRDefault="004320AE" w:rsidP="004320AE">
      <w:pPr>
        <w:rPr>
          <w:rFonts w:ascii="Times New Roman" w:eastAsia="Times New Roman" w:hAnsi="Times New Roman" w:cs="Times New Roman"/>
          <w:lang w:eastAsia="nb-NO"/>
        </w:rPr>
      </w:pPr>
      <w:r w:rsidRPr="004320AE">
        <w:rPr>
          <w:rFonts w:ascii="Calibri" w:eastAsia="Times New Roman" w:hAnsi="Calibri" w:cs="Calibri"/>
          <w:color w:val="000000"/>
          <w:lang w:eastAsia="nb-NO"/>
        </w:rPr>
        <w:t> </w:t>
      </w:r>
    </w:p>
    <w:p w14:paraId="3C42447E" w14:textId="34BCB6AE" w:rsidR="004320AE" w:rsidRPr="004320AE" w:rsidRDefault="004320AE" w:rsidP="004320AE">
      <w:pPr>
        <w:rPr>
          <w:rFonts w:asciiTheme="majorHAnsi" w:eastAsia="Times New Roman" w:hAnsiTheme="majorHAnsi" w:cstheme="majorHAnsi"/>
          <w:lang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eastAsia="nb-NO"/>
        </w:rPr>
        <w:t>NB! Signatur for samtykke</w:t>
      </w:r>
    </w:p>
    <w:p w14:paraId="554A77DB" w14:textId="331177F2" w:rsidR="004320AE" w:rsidRPr="00F3668B" w:rsidRDefault="004320AE" w:rsidP="004320AE">
      <w:pPr>
        <w:rPr>
          <w:rFonts w:asciiTheme="majorHAnsi" w:eastAsia="Times New Roman" w:hAnsiTheme="majorHAnsi" w:cstheme="majorHAnsi"/>
          <w:sz w:val="22"/>
          <w:szCs w:val="22"/>
          <w:lang w:val="nn-NO" w:eastAsia="nb-NO"/>
        </w:rPr>
      </w:pP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Samtykke om </w:t>
      </w:r>
      <w:r w:rsidR="00FC270A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digital 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kommunikasjon (</w:t>
      </w:r>
      <w:r w:rsidR="008A0844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t.d. 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SMS</w:t>
      </w:r>
      <w:r w:rsidR="008A0844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/chat</w:t>
      </w:r>
      <w:r w:rsidR="00DA6917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/e-post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) ang informasjon om karakterar tilgjengelege i </w:t>
      </w:r>
      <w:r w:rsidR="00F24C32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Visma In School</w:t>
      </w:r>
      <w:r w:rsidR="00ED5DF6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 - VIS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 (karakterane vert berre lagt i </w:t>
      </w:r>
      <w:r w:rsidR="00ED5DF6"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>VIS</w:t>
      </w:r>
      <w:r w:rsidRPr="00F3668B">
        <w:rPr>
          <w:rFonts w:asciiTheme="majorHAnsi" w:eastAsia="Times New Roman" w:hAnsiTheme="majorHAnsi" w:cstheme="majorHAnsi"/>
          <w:color w:val="000000"/>
          <w:sz w:val="22"/>
          <w:szCs w:val="22"/>
          <w:lang w:val="nn-NO" w:eastAsia="nb-NO"/>
        </w:rPr>
        <w:t xml:space="preserve"> og ikkje sendt som papir) </w:t>
      </w:r>
    </w:p>
    <w:p w14:paraId="24E4DD7C" w14:textId="77777777" w:rsidR="004320AE" w:rsidRPr="004320AE" w:rsidRDefault="004320AE" w:rsidP="004320AE">
      <w:pPr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color w:val="000000"/>
          <w:lang w:val="nn-NO" w:eastAsia="nb-NO"/>
        </w:rPr>
        <w:t> </w:t>
      </w:r>
    </w:p>
    <w:p w14:paraId="6D0587F8" w14:textId="212A756B" w:rsidR="004320AE" w:rsidRPr="004320AE" w:rsidRDefault="004320AE" w:rsidP="00CF5131">
      <w:pPr>
        <w:rPr>
          <w:rFonts w:asciiTheme="majorHAnsi" w:eastAsia="Times New Roman" w:hAnsiTheme="majorHAnsi" w:cstheme="majorHAnsi"/>
          <w:lang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eastAsia="nb-NO"/>
        </w:rPr>
        <w:t>eleven sin signatur</w:t>
      </w:r>
      <w:r w:rsidRPr="004320AE">
        <w:rPr>
          <w:rFonts w:asciiTheme="majorHAnsi" w:eastAsia="Times New Roman" w:hAnsiTheme="majorHAnsi" w:cstheme="majorHAnsi"/>
          <w:color w:val="000000"/>
          <w:lang w:eastAsia="nb-NO"/>
        </w:rPr>
        <w:t>: ____________</w:t>
      </w:r>
      <w:r w:rsidR="00142388">
        <w:rPr>
          <w:rFonts w:asciiTheme="majorHAnsi" w:eastAsia="Times New Roman" w:hAnsiTheme="majorHAnsi" w:cstheme="majorHAnsi"/>
          <w:color w:val="000000"/>
          <w:lang w:eastAsia="nb-NO"/>
        </w:rPr>
        <w:t>___________________</w:t>
      </w:r>
      <w:r w:rsidRPr="004320AE">
        <w:rPr>
          <w:rFonts w:asciiTheme="majorHAnsi" w:eastAsia="Times New Roman" w:hAnsiTheme="majorHAnsi" w:cstheme="majorHAnsi"/>
          <w:color w:val="000000"/>
          <w:lang w:eastAsia="nb-NO"/>
        </w:rPr>
        <w:t>___________________</w:t>
      </w:r>
    </w:p>
    <w:p w14:paraId="75CE7544" w14:textId="77777777" w:rsidR="00CF5131" w:rsidRDefault="00CF5131" w:rsidP="004320AE">
      <w:pPr>
        <w:jc w:val="center"/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</w:pPr>
    </w:p>
    <w:p w14:paraId="083E239E" w14:textId="20FBC558" w:rsidR="004320AE" w:rsidRPr="004320AE" w:rsidRDefault="004320AE" w:rsidP="004320AE">
      <w:pPr>
        <w:jc w:val="center"/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Skjemaet skal leverast til kontaktlærar</w:t>
      </w:r>
    </w:p>
    <w:p w14:paraId="52E914E0" w14:textId="3BB15841" w:rsidR="004320AE" w:rsidRPr="004320AE" w:rsidRDefault="004320AE" w:rsidP="004320AE">
      <w:pPr>
        <w:jc w:val="center"/>
        <w:rPr>
          <w:rFonts w:asciiTheme="majorHAnsi" w:eastAsia="Times New Roman" w:hAnsiTheme="majorHAnsi" w:cstheme="majorHAnsi"/>
          <w:lang w:val="nn-NO" w:eastAsia="nb-NO"/>
        </w:rPr>
      </w:pP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innan 2</w:t>
      </w:r>
      <w:r w:rsidR="00A0706D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1</w:t>
      </w:r>
      <w:r w:rsidRPr="004320AE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. august 20</w:t>
      </w:r>
      <w:r w:rsidR="004F63BF" w:rsidRPr="00CF5131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2</w:t>
      </w:r>
      <w:r w:rsidR="00A0706D">
        <w:rPr>
          <w:rFonts w:asciiTheme="majorHAnsi" w:eastAsia="Times New Roman" w:hAnsiTheme="majorHAnsi" w:cstheme="majorHAnsi"/>
          <w:b/>
          <w:bCs/>
          <w:color w:val="000000"/>
          <w:lang w:val="nn-NO" w:eastAsia="nb-NO"/>
        </w:rPr>
        <w:t>6</w:t>
      </w:r>
    </w:p>
    <w:sectPr w:rsidR="004320AE" w:rsidRPr="004320AE" w:rsidSect="00043E2F">
      <w:headerReference w:type="default" r:id="rId10"/>
      <w:footerReference w:type="default" r:id="rId11"/>
      <w:pgSz w:w="11900" w:h="16840"/>
      <w:pgMar w:top="2835" w:right="1418" w:bottom="17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69D48" w14:textId="77777777" w:rsidR="00FB38D7" w:rsidRDefault="00FB38D7" w:rsidP="00A941EC">
      <w:r>
        <w:separator/>
      </w:r>
    </w:p>
  </w:endnote>
  <w:endnote w:type="continuationSeparator" w:id="0">
    <w:p w14:paraId="20AF6DA0" w14:textId="77777777" w:rsidR="00FB38D7" w:rsidRDefault="00FB38D7" w:rsidP="00A941EC">
      <w:r>
        <w:continuationSeparator/>
      </w:r>
    </w:p>
  </w:endnote>
  <w:endnote w:type="continuationNotice" w:id="1">
    <w:p w14:paraId="6AE14207" w14:textId="77777777" w:rsidR="00FB38D7" w:rsidRDefault="00FB38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0606" w14:textId="77777777" w:rsidR="00A941EC" w:rsidRDefault="00A941EC">
    <w:pPr>
      <w:pStyle w:val="Bunntekst"/>
    </w:pPr>
    <w:r w:rsidRPr="00A941EC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0643B8A" wp14:editId="404CDEEC">
              <wp:simplePos x="0" y="0"/>
              <wp:positionH relativeFrom="column">
                <wp:posOffset>-112818</wp:posOffset>
              </wp:positionH>
              <wp:positionV relativeFrom="paragraph">
                <wp:posOffset>-412750</wp:posOffset>
              </wp:positionV>
              <wp:extent cx="6078644" cy="313266"/>
              <wp:effectExtent l="0" t="0" r="0" b="0"/>
              <wp:wrapNone/>
              <wp:docPr id="12" name="Tekstbok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8644" cy="3132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02706E" w14:textId="77777777" w:rsidR="00A941EC" w:rsidRPr="004320AE" w:rsidRDefault="00A941EC" w:rsidP="0068576A">
                          <w:pPr>
                            <w:pStyle w:val="Bunntekst"/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</w:pPr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Ulstein vidaregåande skule, </w:t>
                          </w:r>
                          <w:proofErr w:type="spellStart"/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Holsekerdalen</w:t>
                          </w:r>
                          <w:proofErr w:type="spellEnd"/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180, 6065 Ulsteinvik</w:t>
                          </w:r>
                          <w:r w:rsidR="00043E2F"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 xml:space="preserve"> // e-post: ulstein.vgs@mrfylke.no //  t</w:t>
                          </w:r>
                          <w:r w:rsidRPr="004320AE">
                            <w:rPr>
                              <w:rFonts w:ascii="Calibri-Italic" w:hAnsi="Calibri-Italic" w:cs="Calibri-Italic"/>
                              <w:i/>
                              <w:iCs/>
                              <w:color w:val="4C545A"/>
                              <w:sz w:val="16"/>
                              <w:szCs w:val="16"/>
                              <w:lang w:val="nn-NO"/>
                            </w:rPr>
                            <w:t>elefon: 71 28 10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43B8A" id="_x0000_t202" coordsize="21600,21600" o:spt="202" path="m,l,21600r21600,l21600,xe">
              <v:stroke joinstyle="miter"/>
              <v:path gradientshapeok="t" o:connecttype="rect"/>
            </v:shapetype>
            <v:shape id="Tekstboks 12" o:spid="_x0000_s1027" type="#_x0000_t202" style="position:absolute;margin-left:-8.9pt;margin-top:-32.5pt;width:478.65pt;height:24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" filled="f" stroked="f">
              <v:textbox>
                <w:txbxContent>
                  <w:p w14:paraId="3802706E" w14:textId="77777777" w:rsidR="00A941EC" w:rsidRPr="004320AE" w:rsidRDefault="00A941EC" w:rsidP="0068576A">
                    <w:pPr>
                      <w:pStyle w:val="Bunntekst"/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</w:pPr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Ulstein vidaregåande skule, </w:t>
                    </w:r>
                    <w:proofErr w:type="spellStart"/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Holsekerdalen</w:t>
                    </w:r>
                    <w:proofErr w:type="spellEnd"/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180, 6065 Ulsteinvik</w:t>
                    </w:r>
                    <w:r w:rsidR="00043E2F"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 xml:space="preserve"> // e-post: ulstein.vgs@mrfylke.no //  t</w:t>
                    </w:r>
                    <w:r w:rsidRPr="004320AE">
                      <w:rPr>
                        <w:rFonts w:ascii="Calibri-Italic" w:hAnsi="Calibri-Italic" w:cs="Calibri-Italic"/>
                        <w:i/>
                        <w:iCs/>
                        <w:color w:val="4C545A"/>
                        <w:sz w:val="16"/>
                        <w:szCs w:val="16"/>
                        <w:lang w:val="nn-NO"/>
                      </w:rPr>
                      <w:t>elefon: 71 28 10 00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D19C8" w14:textId="77777777" w:rsidR="00FB38D7" w:rsidRDefault="00FB38D7" w:rsidP="00A941EC">
      <w:r>
        <w:separator/>
      </w:r>
    </w:p>
  </w:footnote>
  <w:footnote w:type="continuationSeparator" w:id="0">
    <w:p w14:paraId="6213849B" w14:textId="77777777" w:rsidR="00FB38D7" w:rsidRDefault="00FB38D7" w:rsidP="00A941EC">
      <w:r>
        <w:continuationSeparator/>
      </w:r>
    </w:p>
  </w:footnote>
  <w:footnote w:type="continuationNotice" w:id="1">
    <w:p w14:paraId="394DFB92" w14:textId="77777777" w:rsidR="00FB38D7" w:rsidRDefault="00FB38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AB354" w14:textId="77777777" w:rsidR="00A941EC" w:rsidRDefault="00656F8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D862292" wp14:editId="2FD1BAAD">
              <wp:simplePos x="0" y="0"/>
              <wp:positionH relativeFrom="column">
                <wp:posOffset>-90805</wp:posOffset>
              </wp:positionH>
              <wp:positionV relativeFrom="paragraph">
                <wp:posOffset>511810</wp:posOffset>
              </wp:positionV>
              <wp:extent cx="5384800" cy="590550"/>
              <wp:effectExtent l="0" t="0" r="0" b="0"/>
              <wp:wrapNone/>
              <wp:docPr id="2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48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47EB1" w14:textId="77777777" w:rsidR="00C3029E" w:rsidRDefault="00C3029E" w:rsidP="00C3029E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ST: Studiespesialisering</w:t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SR: Sal, service og reiseliv</w:t>
                          </w:r>
                        </w:p>
                        <w:p w14:paraId="355CF12B" w14:textId="77777777" w:rsidR="00C3029E" w:rsidRDefault="00C3029E" w:rsidP="00C3029E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EL: Elektro og datateknologi</w:t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IM: Informasjonsteknologi og medieproduksjon</w:t>
                          </w:r>
                        </w:p>
                        <w:p w14:paraId="512B0560" w14:textId="499CC02F" w:rsidR="00A941EC" w:rsidRPr="0068576A" w:rsidRDefault="00C3029E" w:rsidP="00C3029E">
                          <w:pP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>ID: Idrettsfag</w:t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  <w:t>PB: Påbygging til generell studiekompetanse</w:t>
                          </w:r>
                          <w:r>
                            <w:rPr>
                              <w:color w:val="262626" w:themeColor="text1" w:themeTint="D9"/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62292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-7.15pt;margin-top:40.3pt;width:424pt;height:4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" filled="f" stroked="f" strokeweight=".5pt">
              <v:textbox>
                <w:txbxContent>
                  <w:p w14:paraId="07647EB1" w14:textId="77777777" w:rsidR="00C3029E" w:rsidRDefault="00C3029E" w:rsidP="00C3029E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>ST: Studiespesialisering</w:t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SR: Sal, service og reiseliv</w:t>
                    </w:r>
                  </w:p>
                  <w:p w14:paraId="355CF12B" w14:textId="77777777" w:rsidR="00C3029E" w:rsidRDefault="00C3029E" w:rsidP="00C3029E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>EL: Elektro og datateknologi</w:t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IM: Informasjonsteknologi og medieproduksjon</w:t>
                    </w:r>
                  </w:p>
                  <w:p w14:paraId="512B0560" w14:textId="499CC02F" w:rsidR="00A941EC" w:rsidRPr="0068576A" w:rsidRDefault="00C3029E" w:rsidP="00C3029E">
                    <w:pPr>
                      <w:rPr>
                        <w:color w:val="262626" w:themeColor="text1" w:themeTint="D9"/>
                        <w:sz w:val="18"/>
                        <w:szCs w:val="18"/>
                      </w:rPr>
                    </w:pP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>ID: Idrettsfag</w:t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  <w:t>PB: Påbygging til generell studiekompetanse</w:t>
                    </w:r>
                    <w:r>
                      <w:rPr>
                        <w:color w:val="262626" w:themeColor="text1" w:themeTint="D9"/>
                        <w:sz w:val="18"/>
                        <w:szCs w:val="18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043E2F" w:rsidRPr="00A941EC">
      <w:rPr>
        <w:noProof/>
      </w:rPr>
      <w:drawing>
        <wp:anchor distT="0" distB="0" distL="114300" distR="114300" simplePos="0" relativeHeight="251658243" behindDoc="0" locked="0" layoutInCell="1" allowOverlap="1" wp14:anchorId="063C7A97" wp14:editId="59379D90">
          <wp:simplePos x="0" y="0"/>
          <wp:positionH relativeFrom="column">
            <wp:posOffset>-533188</wp:posOffset>
          </wp:positionH>
          <wp:positionV relativeFrom="paragraph">
            <wp:posOffset>-35560</wp:posOffset>
          </wp:positionV>
          <wp:extent cx="1537335" cy="552450"/>
          <wp:effectExtent l="0" t="0" r="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orgund VGS CMYK graa_font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41EC">
      <w:rPr>
        <w:noProof/>
      </w:rPr>
      <w:drawing>
        <wp:anchor distT="0" distB="0" distL="114300" distR="114300" simplePos="0" relativeHeight="251658240" behindDoc="1" locked="0" layoutInCell="1" allowOverlap="1" wp14:anchorId="45A48BAF" wp14:editId="548F8167">
          <wp:simplePos x="0" y="0"/>
          <wp:positionH relativeFrom="column">
            <wp:posOffset>-888789</wp:posOffset>
          </wp:positionH>
          <wp:positionV relativeFrom="paragraph">
            <wp:posOffset>-457412</wp:posOffset>
          </wp:positionV>
          <wp:extent cx="7574400" cy="10720800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Flyers_Ulstein.vgs_bakgrunn_versjon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0AE"/>
    <w:rsid w:val="00035E74"/>
    <w:rsid w:val="00043E2F"/>
    <w:rsid w:val="00055D02"/>
    <w:rsid w:val="000D3502"/>
    <w:rsid w:val="000E429C"/>
    <w:rsid w:val="000E445C"/>
    <w:rsid w:val="00142388"/>
    <w:rsid w:val="001A4F75"/>
    <w:rsid w:val="00212D66"/>
    <w:rsid w:val="00221515"/>
    <w:rsid w:val="00237B18"/>
    <w:rsid w:val="00270303"/>
    <w:rsid w:val="002F30A2"/>
    <w:rsid w:val="0034366C"/>
    <w:rsid w:val="003B1DF3"/>
    <w:rsid w:val="00403C71"/>
    <w:rsid w:val="004320AE"/>
    <w:rsid w:val="004344DE"/>
    <w:rsid w:val="0044745B"/>
    <w:rsid w:val="004736F3"/>
    <w:rsid w:val="00487294"/>
    <w:rsid w:val="004F63BF"/>
    <w:rsid w:val="005456E6"/>
    <w:rsid w:val="005D4009"/>
    <w:rsid w:val="0061027B"/>
    <w:rsid w:val="0061771A"/>
    <w:rsid w:val="00656F8B"/>
    <w:rsid w:val="00684CC1"/>
    <w:rsid w:val="0068576A"/>
    <w:rsid w:val="006B3837"/>
    <w:rsid w:val="00706BFB"/>
    <w:rsid w:val="00754376"/>
    <w:rsid w:val="007C1D4C"/>
    <w:rsid w:val="008A0844"/>
    <w:rsid w:val="008C570A"/>
    <w:rsid w:val="0094204B"/>
    <w:rsid w:val="009C5769"/>
    <w:rsid w:val="009D7A4A"/>
    <w:rsid w:val="00A0441F"/>
    <w:rsid w:val="00A0706D"/>
    <w:rsid w:val="00A30324"/>
    <w:rsid w:val="00A3435D"/>
    <w:rsid w:val="00A62DCF"/>
    <w:rsid w:val="00A941EC"/>
    <w:rsid w:val="00AD00A3"/>
    <w:rsid w:val="00AE36E9"/>
    <w:rsid w:val="00AF0C99"/>
    <w:rsid w:val="00B032F6"/>
    <w:rsid w:val="00B20529"/>
    <w:rsid w:val="00B94E3D"/>
    <w:rsid w:val="00BA0B57"/>
    <w:rsid w:val="00C3029E"/>
    <w:rsid w:val="00C63E23"/>
    <w:rsid w:val="00CA51B7"/>
    <w:rsid w:val="00CB3734"/>
    <w:rsid w:val="00CF5131"/>
    <w:rsid w:val="00D806FC"/>
    <w:rsid w:val="00DA6917"/>
    <w:rsid w:val="00DB5210"/>
    <w:rsid w:val="00EB0833"/>
    <w:rsid w:val="00ED5DF6"/>
    <w:rsid w:val="00F01BF3"/>
    <w:rsid w:val="00F24C32"/>
    <w:rsid w:val="00F312B9"/>
    <w:rsid w:val="00F3668B"/>
    <w:rsid w:val="00F82C0A"/>
    <w:rsid w:val="00F97A81"/>
    <w:rsid w:val="00FB38D7"/>
    <w:rsid w:val="00FC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D42F6"/>
  <w15:chartTrackingRefBased/>
  <w15:docId w15:val="{48AD69B5-41A0-40A8-8B39-4CEA0282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941EC"/>
  </w:style>
  <w:style w:type="paragraph" w:styleId="Bunntekst">
    <w:name w:val="footer"/>
    <w:basedOn w:val="Normal"/>
    <w:link w:val="BunntekstTegn"/>
    <w:uiPriority w:val="99"/>
    <w:unhideWhenUsed/>
    <w:rsid w:val="00A941E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941EC"/>
  </w:style>
  <w:style w:type="table" w:styleId="Tabellrutenett">
    <w:name w:val="Table Grid"/>
    <w:basedOn w:val="Vanligtabell"/>
    <w:uiPriority w:val="39"/>
    <w:rsid w:val="00F01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lme\Downloads\Mal%20for%20skriv%20som%20ikkje%20er%20brev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643254651E64EADED8DC6E6946628" ma:contentTypeVersion="39" ma:contentTypeDescription="Create a new document." ma:contentTypeScope="" ma:versionID="4e032648ff3f34ea528486bff2516040">
  <xsd:schema xmlns:xsd="http://www.w3.org/2001/XMLSchema" xmlns:xs="http://www.w3.org/2001/XMLSchema" xmlns:p="http://schemas.microsoft.com/office/2006/metadata/properties" xmlns:ns2="bc5e07d5-fdb1-4cb4-b61e-1895c6d9c5ca" xmlns:ns3="a54a617d-4a7a-4835-bf71-063165f15651" targetNamespace="http://schemas.microsoft.com/office/2006/metadata/properties" ma:root="true" ma:fieldsID="18785f2e7fcf3bf6507959721a5abef1" ns2:_="" ns3:_="">
    <xsd:import namespace="bc5e07d5-fdb1-4cb4-b61e-1895c6d9c5ca"/>
    <xsd:import namespace="a54a617d-4a7a-4835-bf71-063165f1565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e07d5-fdb1-4cb4-b61e-1895c6d9c5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0a6854ff-9e12-4afe-8508-349422d8e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a617d-4a7a-4835-bf71-063165f1565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8e64ef85-b7d9-4543-affd-65eb49cf6c06}" ma:internalName="TaxCatchAll" ma:showField="CatchAllData" ma:web="a54a617d-4a7a-4835-bf71-063165f15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c5e07d5-fdb1-4cb4-b61e-1895c6d9c5ca" xsi:nil="true"/>
    <LMS_Mappings xmlns="bc5e07d5-fdb1-4cb4-b61e-1895c6d9c5ca" xsi:nil="true"/>
    <NotebookType xmlns="bc5e07d5-fdb1-4cb4-b61e-1895c6d9c5ca" xsi:nil="true"/>
    <Student_Groups xmlns="bc5e07d5-fdb1-4cb4-b61e-1895c6d9c5ca">
      <UserInfo>
        <DisplayName/>
        <AccountId xsi:nil="true"/>
        <AccountType/>
      </UserInfo>
    </Student_Groups>
    <DefaultSectionNames xmlns="bc5e07d5-fdb1-4cb4-b61e-1895c6d9c5ca" xsi:nil="true"/>
    <Math_Settings xmlns="bc5e07d5-fdb1-4cb4-b61e-1895c6d9c5ca" xsi:nil="true"/>
    <Owner xmlns="bc5e07d5-fdb1-4cb4-b61e-1895c6d9c5ca">
      <UserInfo>
        <DisplayName/>
        <AccountId xsi:nil="true"/>
        <AccountType/>
      </UserInfo>
    </Owner>
    <Students xmlns="bc5e07d5-fdb1-4cb4-b61e-1895c6d9c5ca">
      <UserInfo>
        <DisplayName/>
        <AccountId xsi:nil="true"/>
        <AccountType/>
      </UserInfo>
    </Students>
    <Invited_Teachers xmlns="bc5e07d5-fdb1-4cb4-b61e-1895c6d9c5ca" xsi:nil="true"/>
    <Invited_Students xmlns="bc5e07d5-fdb1-4cb4-b61e-1895c6d9c5ca" xsi:nil="true"/>
    <IsNotebookLocked xmlns="bc5e07d5-fdb1-4cb4-b61e-1895c6d9c5ca" xsi:nil="true"/>
    <Is_Collaboration_Space_Locked xmlns="bc5e07d5-fdb1-4cb4-b61e-1895c6d9c5ca" xsi:nil="true"/>
    <Templates xmlns="bc5e07d5-fdb1-4cb4-b61e-1895c6d9c5ca" xsi:nil="true"/>
    <Has_Teacher_Only_SectionGroup xmlns="bc5e07d5-fdb1-4cb4-b61e-1895c6d9c5ca" xsi:nil="true"/>
    <FolderType xmlns="bc5e07d5-fdb1-4cb4-b61e-1895c6d9c5ca" xsi:nil="true"/>
    <TeamsChannelId xmlns="bc5e07d5-fdb1-4cb4-b61e-1895c6d9c5ca" xsi:nil="true"/>
    <Teachers xmlns="bc5e07d5-fdb1-4cb4-b61e-1895c6d9c5ca">
      <UserInfo>
        <DisplayName/>
        <AccountId xsi:nil="true"/>
        <AccountType/>
      </UserInfo>
    </Teachers>
    <Self_Registration_Enabled xmlns="bc5e07d5-fdb1-4cb4-b61e-1895c6d9c5ca" xsi:nil="true"/>
    <CultureName xmlns="bc5e07d5-fdb1-4cb4-b61e-1895c6d9c5ca" xsi:nil="true"/>
    <Distribution_Groups xmlns="bc5e07d5-fdb1-4cb4-b61e-1895c6d9c5ca" xsi:nil="true"/>
    <TaxCatchAll xmlns="a54a617d-4a7a-4835-bf71-063165f15651" xsi:nil="true"/>
    <lcf76f155ced4ddcb4097134ff3c332f xmlns="bc5e07d5-fdb1-4cb4-b61e-1895c6d9c5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85E849-EFF6-45CF-9347-616298764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5e07d5-fdb1-4cb4-b61e-1895c6d9c5ca"/>
    <ds:schemaRef ds:uri="a54a617d-4a7a-4835-bf71-063165f15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A8B25F-E735-4CDD-9FE0-75480A31AD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FF17EB-8414-45AB-80EA-409468D5B0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7F8A19-7088-4007-9DB0-2C4265B91804}">
  <ds:schemaRefs>
    <ds:schemaRef ds:uri="http://schemas.microsoft.com/office/2006/metadata/properties"/>
    <ds:schemaRef ds:uri="http://schemas.microsoft.com/office/infopath/2007/PartnerControls"/>
    <ds:schemaRef ds:uri="bc5e07d5-fdb1-4cb4-b61e-1895c6d9c5ca"/>
    <ds:schemaRef ds:uri="a54a617d-4a7a-4835-bf71-063165f15651"/>
  </ds:schemaRefs>
</ds:datastoreItem>
</file>

<file path=docMetadata/LabelInfo.xml><?xml version="1.0" encoding="utf-8"?>
<clbl:labelList xmlns:clbl="http://schemas.microsoft.com/office/2020/mipLabelMetadata">
  <clbl:label id="{b932ece7-9cdf-4d94-b4c1-15256e43c7ea}" enabled="0" method="" siteId="{b932ece7-9cdf-4d94-b4c1-15256e43c7e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Mal for skriv som ikkje er brev (1)</Template>
  <TotalTime>0</TotalTime>
  <Pages>1</Pages>
  <Words>118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Alme</dc:creator>
  <cp:keywords/>
  <dc:description/>
  <cp:lastModifiedBy>Margaret Alme</cp:lastModifiedBy>
  <cp:revision>3</cp:revision>
  <cp:lastPrinted>2021-07-07T12:09:00Z</cp:lastPrinted>
  <dcterms:created xsi:type="dcterms:W3CDTF">2026-06-26T13:11:00Z</dcterms:created>
  <dcterms:modified xsi:type="dcterms:W3CDTF">2026-07-09T11:52:00Z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0x010100757643254651E64EADED8DC6E6946628</vt:lpwstr>
  </property>
  <property fmtid="{D5CDD505-2E9C-101B-9397-08002B2CF9AE}" pid="3" name="MediaServiceImageTags">
    <vt:lpwstr/>
  </property>
</Properties>
</file>