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AE139" w14:textId="0EA70209" w:rsidR="004320AE" w:rsidRPr="004320AE" w:rsidRDefault="004320AE" w:rsidP="004320AE">
      <w:pPr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4320A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 xml:space="preserve">REGISTRERINGSSKJEMA FOR ELEVAR SKULEÅRET 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2</w:t>
      </w:r>
      <w:r w:rsidR="00170283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5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/2</w:t>
      </w:r>
      <w:r w:rsidR="00170283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6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F01BF3" w:rsidRPr="00142388" w14:paraId="122F1BED" w14:textId="77777777" w:rsidTr="00F01BF3">
        <w:tc>
          <w:tcPr>
            <w:tcW w:w="4527" w:type="dxa"/>
          </w:tcPr>
          <w:p w14:paraId="1D901926" w14:textId="5661162C" w:rsidR="00F01BF3" w:rsidRDefault="00F01BF3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:</w:t>
            </w:r>
          </w:p>
          <w:p w14:paraId="659C8C12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  <w:p w14:paraId="64F2898E" w14:textId="30D2AEFE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5B4F2A0" w14:textId="77777777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Klasse:</w:t>
            </w:r>
          </w:p>
          <w:p w14:paraId="4793F51C" w14:textId="741CF376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610E2D02" w14:textId="77777777" w:rsidTr="00F01BF3">
        <w:tc>
          <w:tcPr>
            <w:tcW w:w="4527" w:type="dxa"/>
          </w:tcPr>
          <w:p w14:paraId="2161F3C9" w14:textId="41B67292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0F561153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344F0407" w14:textId="0605A39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565A4B78" w14:textId="15E9F8AE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Tlf.heime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</w:tc>
      </w:tr>
      <w:tr w:rsidR="00F01BF3" w:rsidRPr="00142388" w14:paraId="00AE1C5B" w14:textId="77777777" w:rsidTr="00F01BF3">
        <w:tc>
          <w:tcPr>
            <w:tcW w:w="4527" w:type="dxa"/>
          </w:tcPr>
          <w:p w14:paraId="6D45E5CF" w14:textId="73E35F29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Personnr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  <w:p w14:paraId="74C6A911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77E18D93" w14:textId="67A62E2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2301372A" w14:textId="712680C4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Mobiltlf.:</w:t>
            </w:r>
          </w:p>
        </w:tc>
      </w:tr>
      <w:tr w:rsidR="00684CC1" w:rsidRPr="00142388" w14:paraId="5E5AC573" w14:textId="77777777" w:rsidTr="001A2F58">
        <w:tc>
          <w:tcPr>
            <w:tcW w:w="9054" w:type="dxa"/>
            <w:gridSpan w:val="2"/>
          </w:tcPr>
          <w:p w14:paraId="7B6E98D4" w14:textId="5C406E15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til eleven: </w:t>
            </w:r>
          </w:p>
          <w:p w14:paraId="522486F8" w14:textId="77777777" w:rsidR="00684CC1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48F6D525" w14:textId="77777777" w:rsidTr="00F01BF3">
        <w:tc>
          <w:tcPr>
            <w:tcW w:w="4527" w:type="dxa"/>
          </w:tcPr>
          <w:p w14:paraId="5F4B31CB" w14:textId="13416BF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til </w:t>
            </w:r>
            <w:proofErr w:type="spellStart"/>
            <w:r w:rsidR="008C570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8C570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- 1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AEB8143" w14:textId="77777777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5B55BDC5" w14:textId="3114180D" w:rsidR="00CA51B7" w:rsidRPr="00142388" w:rsidRDefault="00CA51B7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035E051D" w14:textId="3527BC2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</w:t>
            </w:r>
            <w:r w:rsidR="00212D66"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heime:</w:t>
            </w:r>
          </w:p>
        </w:tc>
      </w:tr>
      <w:tr w:rsidR="00F01BF3" w:rsidRPr="00142388" w14:paraId="12D5FF5F" w14:textId="77777777" w:rsidTr="00F01BF3">
        <w:tc>
          <w:tcPr>
            <w:tcW w:w="4527" w:type="dxa"/>
          </w:tcPr>
          <w:p w14:paraId="0ACF84C6" w14:textId="77777777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D81AC4" w14:textId="77777777" w:rsidR="00212D66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05BBB57" w14:textId="0BAED96E" w:rsidR="00CF5131" w:rsidRPr="00142388" w:rsidRDefault="00CF513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A2EDCB6" w14:textId="7487F96B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/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arb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</w:tc>
      </w:tr>
      <w:tr w:rsidR="00212D66" w:rsidRPr="00142388" w14:paraId="1A8D3D53" w14:textId="77777777" w:rsidTr="00730507">
        <w:tc>
          <w:tcPr>
            <w:tcW w:w="9054" w:type="dxa"/>
            <w:gridSpan w:val="2"/>
          </w:tcPr>
          <w:p w14:paraId="7A8B4D68" w14:textId="37AE5CDA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</w:t>
            </w:r>
            <w:proofErr w:type="spellStart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- 1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7D4D539A" w14:textId="77777777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212D66" w:rsidRPr="00142388" w14:paraId="14910296" w14:textId="77777777" w:rsidTr="00F01BF3">
        <w:tc>
          <w:tcPr>
            <w:tcW w:w="4527" w:type="dxa"/>
          </w:tcPr>
          <w:p w14:paraId="76B77F06" w14:textId="0E62D648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til 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f</w:t>
            </w:r>
            <w:r w:rsidR="00A30324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- 2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CF3BEE5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FE575C0" w14:textId="67CADFAC" w:rsidR="00CA51B7" w:rsidRPr="00142388" w:rsidRDefault="00CA51B7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30E321B6" w14:textId="78910482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 heime:</w:t>
            </w:r>
          </w:p>
        </w:tc>
      </w:tr>
      <w:tr w:rsidR="00212D66" w:rsidRPr="00142388" w14:paraId="4FE1B0D4" w14:textId="77777777" w:rsidTr="00F01BF3">
        <w:tc>
          <w:tcPr>
            <w:tcW w:w="4527" w:type="dxa"/>
          </w:tcPr>
          <w:p w14:paraId="6E66EED4" w14:textId="77777777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3DFC3A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6CA2ED02" w14:textId="7687A7D1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416B63D5" w14:textId="7DE521BD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/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arb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</w:tc>
      </w:tr>
      <w:tr w:rsidR="00CF5131" w:rsidRPr="00142388" w14:paraId="1C3D333C" w14:textId="77777777" w:rsidTr="006E0D2A">
        <w:tc>
          <w:tcPr>
            <w:tcW w:w="9054" w:type="dxa"/>
            <w:gridSpan w:val="2"/>
          </w:tcPr>
          <w:p w14:paraId="422EAAB8" w14:textId="52113926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</w:t>
            </w:r>
            <w:proofErr w:type="spellStart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- 2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0A41E00E" w14:textId="77777777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</w:tbl>
    <w:p w14:paraId="4BF91816" w14:textId="304F841C" w:rsidR="004320AE" w:rsidRPr="004320AE" w:rsidRDefault="004320AE" w:rsidP="004320AE">
      <w:pPr>
        <w:rPr>
          <w:rFonts w:asciiTheme="majorHAnsi" w:eastAsia="Times New Roman" w:hAnsiTheme="majorHAnsi" w:cstheme="majorHAnsi"/>
          <w:sz w:val="20"/>
          <w:szCs w:val="20"/>
          <w:lang w:eastAsia="nb-NO"/>
        </w:rPr>
      </w:pPr>
      <w:r w:rsidRPr="004320AE">
        <w:rPr>
          <w:rFonts w:asciiTheme="majorHAnsi" w:eastAsia="Times New Roman" w:hAnsiTheme="majorHAnsi" w:cstheme="majorHAnsi"/>
          <w:color w:val="000000"/>
          <w:sz w:val="20"/>
          <w:szCs w:val="20"/>
          <w:lang w:eastAsia="nb-NO"/>
        </w:rPr>
        <w:t> 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7"/>
        <w:gridCol w:w="3685"/>
      </w:tblGrid>
      <w:tr w:rsidR="004320AE" w:rsidRPr="00170283" w14:paraId="48BD5E1B" w14:textId="77777777" w:rsidTr="00CA51B7">
        <w:trPr>
          <w:trHeight w:val="303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DCFE5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nn-NO" w:eastAsia="nb-NO"/>
              </w:rPr>
            </w:pPr>
            <w:r w:rsidRPr="004320AE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nn-NO" w:eastAsia="nb-NO"/>
              </w:rPr>
              <w:t>Berre for dei som bur på hybel:</w:t>
            </w:r>
          </w:p>
        </w:tc>
      </w:tr>
      <w:tr w:rsidR="004320AE" w:rsidRPr="004320AE" w14:paraId="173AA1F6" w14:textId="77777777" w:rsidTr="00CA51B7">
        <w:trPr>
          <w:trHeight w:val="49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0A73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nn-NO" w:eastAsia="nb-NO"/>
              </w:rPr>
              <w:t xml:space="preserve"> </w:t>
            </w: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Bur hos: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DB30B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Tlf.:</w:t>
            </w:r>
          </w:p>
        </w:tc>
      </w:tr>
      <w:tr w:rsidR="004320AE" w:rsidRPr="004320AE" w14:paraId="463AE112" w14:textId="77777777" w:rsidTr="00CA51B7">
        <w:trPr>
          <w:trHeight w:val="477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422AC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Adresse:</w:t>
            </w:r>
          </w:p>
          <w:p w14:paraId="7F93052F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 </w:t>
            </w:r>
          </w:p>
        </w:tc>
      </w:tr>
    </w:tbl>
    <w:p w14:paraId="5BD95943" w14:textId="77777777" w:rsidR="004320AE" w:rsidRPr="004320AE" w:rsidRDefault="004320AE" w:rsidP="004320AE">
      <w:pPr>
        <w:rPr>
          <w:rFonts w:ascii="Times New Roman" w:eastAsia="Times New Roman" w:hAnsi="Times New Roman" w:cs="Times New Roman"/>
          <w:lang w:eastAsia="nb-NO"/>
        </w:rPr>
      </w:pPr>
      <w:r w:rsidRPr="004320AE">
        <w:rPr>
          <w:rFonts w:ascii="Calibri" w:eastAsia="Times New Roman" w:hAnsi="Calibri" w:cs="Calibri"/>
          <w:color w:val="000000"/>
          <w:lang w:eastAsia="nb-NO"/>
        </w:rPr>
        <w:t> </w:t>
      </w:r>
    </w:p>
    <w:p w14:paraId="3C42447E" w14:textId="34BCB6AE" w:rsidR="004320AE" w:rsidRPr="004320AE" w:rsidRDefault="004320AE" w:rsidP="004320AE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NB! Signatur for samtykke</w:t>
      </w:r>
    </w:p>
    <w:p w14:paraId="554A77DB" w14:textId="331177F2" w:rsidR="004320AE" w:rsidRPr="00F3668B" w:rsidRDefault="004320AE" w:rsidP="004320AE">
      <w:pPr>
        <w:rPr>
          <w:rFonts w:asciiTheme="majorHAnsi" w:eastAsia="Times New Roman" w:hAnsiTheme="majorHAnsi" w:cstheme="majorHAnsi"/>
          <w:sz w:val="22"/>
          <w:szCs w:val="22"/>
          <w:lang w:val="nn-NO" w:eastAsia="nb-NO"/>
        </w:rPr>
      </w:pP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Samtykke om </w:t>
      </w:r>
      <w:r w:rsidR="00FC270A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digital 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kommunikasjon (</w:t>
      </w:r>
      <w:r w:rsidR="008A0844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t.d. 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SMS</w:t>
      </w:r>
      <w:r w:rsidR="008A0844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/chat</w:t>
      </w:r>
      <w:r w:rsidR="00DA6917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/e-post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) ang informasjon om karakterar tilgjengelege i </w:t>
      </w:r>
      <w:r w:rsidR="00F24C32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Visma In School</w:t>
      </w:r>
      <w:r w:rsidR="00ED5DF6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 - VIS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 (karakterane vert berre lagt i </w:t>
      </w:r>
      <w:r w:rsidR="00ED5DF6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VIS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 og ikkje sendt som papir) </w:t>
      </w:r>
    </w:p>
    <w:p w14:paraId="24E4DD7C" w14:textId="77777777" w:rsidR="004320AE" w:rsidRPr="004320AE" w:rsidRDefault="004320AE" w:rsidP="004320AE">
      <w:pPr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 </w:t>
      </w:r>
    </w:p>
    <w:p w14:paraId="6D0587F8" w14:textId="212A756B" w:rsidR="004320AE" w:rsidRPr="004320AE" w:rsidRDefault="004320AE" w:rsidP="00CF5131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eleven sin signatur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: ____________</w:t>
      </w:r>
      <w:r w:rsidR="00142388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</w:p>
    <w:p w14:paraId="75CE7544" w14:textId="77777777" w:rsidR="00CF5131" w:rsidRDefault="00CF5131" w:rsidP="004320AE">
      <w:pPr>
        <w:jc w:val="center"/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</w:pPr>
    </w:p>
    <w:p w14:paraId="083E239E" w14:textId="20FBC558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Skjemaet skal leverast til kontaktlærar</w:t>
      </w:r>
    </w:p>
    <w:p w14:paraId="52E914E0" w14:textId="76C760B8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innan 2</w:t>
      </w:r>
      <w:r w:rsidR="00170283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2</w:t>
      </w: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. august 20</w:t>
      </w:r>
      <w:r w:rsidR="004F63BF" w:rsidRPr="00CF5131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2</w:t>
      </w:r>
      <w:r w:rsidR="00170283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5</w:t>
      </w:r>
    </w:p>
    <w:sectPr w:rsidR="004320AE" w:rsidRPr="004320AE" w:rsidSect="00043E2F">
      <w:headerReference w:type="default" r:id="rId10"/>
      <w:footerReference w:type="default" r:id="rId11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B0C6A" w14:textId="77777777" w:rsidR="006210BE" w:rsidRDefault="006210BE" w:rsidP="00A941EC">
      <w:r>
        <w:separator/>
      </w:r>
    </w:p>
  </w:endnote>
  <w:endnote w:type="continuationSeparator" w:id="0">
    <w:p w14:paraId="185B2AB9" w14:textId="77777777" w:rsidR="006210BE" w:rsidRDefault="006210BE" w:rsidP="00A941EC">
      <w:r>
        <w:continuationSeparator/>
      </w:r>
    </w:p>
  </w:endnote>
  <w:endnote w:type="continuationNotice" w:id="1">
    <w:p w14:paraId="40A750E1" w14:textId="77777777" w:rsidR="006210BE" w:rsidRDefault="006210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0606" w14:textId="77777777" w:rsidR="00A941EC" w:rsidRDefault="00A941EC">
    <w:pPr>
      <w:pStyle w:val="Botntekst"/>
    </w:pPr>
    <w:r w:rsidRPr="00A941EC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643B8A" wp14:editId="404CDEEC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kstbok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02706E" w14:textId="77777777" w:rsidR="00A941EC" w:rsidRPr="004320AE" w:rsidRDefault="00A941EC" w:rsidP="0068576A">
                          <w:pPr>
                            <w:pStyle w:val="Bot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Ulstein vidaregåande skule, </w:t>
                          </w:r>
                          <w:proofErr w:type="spellStart"/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Holsekerdalen</w:t>
                          </w:r>
                          <w:proofErr w:type="spellEnd"/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180, 6065 Ulsteinvik</w:t>
                          </w:r>
                          <w:r w:rsidR="00043E2F"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43B8A" id="_x0000_t202" coordsize="21600,21600" o:spt="202" path="m,l,21600r21600,l21600,xe">
              <v:stroke joinstyle="miter"/>
              <v:path gradientshapeok="t" o:connecttype="rect"/>
            </v:shapetype>
            <v:shape id="Tekstboks 12" o:spid="_x0000_s1027" type="#_x0000_t202" style="position:absolute;margin-left:-8.9pt;margin-top:-32.5pt;width:478.65pt;height:24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" filled="f" stroked="f">
              <v:textbox>
                <w:txbxContent>
                  <w:p w14:paraId="3802706E" w14:textId="77777777" w:rsidR="00A941EC" w:rsidRPr="004320AE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Ulstein vidaregåande skule, </w:t>
                    </w:r>
                    <w:proofErr w:type="spellStart"/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Holsekerdalen</w:t>
                    </w:r>
                    <w:proofErr w:type="spellEnd"/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180, 6065 Ulsteinvik</w:t>
                    </w:r>
                    <w:r w:rsidR="00043E2F"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9891C" w14:textId="77777777" w:rsidR="006210BE" w:rsidRDefault="006210BE" w:rsidP="00A941EC">
      <w:r>
        <w:separator/>
      </w:r>
    </w:p>
  </w:footnote>
  <w:footnote w:type="continuationSeparator" w:id="0">
    <w:p w14:paraId="60949532" w14:textId="77777777" w:rsidR="006210BE" w:rsidRDefault="006210BE" w:rsidP="00A941EC">
      <w:r>
        <w:continuationSeparator/>
      </w:r>
    </w:p>
  </w:footnote>
  <w:footnote w:type="continuationNotice" w:id="1">
    <w:p w14:paraId="2A97D11A" w14:textId="77777777" w:rsidR="006210BE" w:rsidRDefault="006210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B354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D862292" wp14:editId="2FD1BAAD">
              <wp:simplePos x="0" y="0"/>
              <wp:positionH relativeFrom="column">
                <wp:posOffset>-90805</wp:posOffset>
              </wp:positionH>
              <wp:positionV relativeFrom="paragraph">
                <wp:posOffset>511810</wp:posOffset>
              </wp:positionV>
              <wp:extent cx="5384800" cy="590550"/>
              <wp:effectExtent l="0" t="0" r="0" b="0"/>
              <wp:wrapNone/>
              <wp:docPr id="2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47EB1" w14:textId="77777777" w:rsidR="00C3029E" w:rsidRDefault="00C3029E" w:rsidP="00C3029E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SR: Sal, service og reiseliv</w:t>
                          </w:r>
                        </w:p>
                        <w:p w14:paraId="355CF12B" w14:textId="77777777" w:rsidR="00C3029E" w:rsidRDefault="00C3029E" w:rsidP="00C3029E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 og datateknologi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IM: Informasjonsteknologi og medieproduksjon</w:t>
                          </w:r>
                        </w:p>
                        <w:p w14:paraId="512B0560" w14:textId="499CC02F" w:rsidR="00A941EC" w:rsidRPr="0068576A" w:rsidRDefault="00C3029E" w:rsidP="00C3029E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62292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-7.15pt;margin-top:40.3pt;width:424pt;height:4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" filled="f" stroked="f" strokeweight=".5pt">
              <v:textbox>
                <w:txbxContent>
                  <w:p w14:paraId="07647EB1" w14:textId="77777777" w:rsidR="00C3029E" w:rsidRDefault="00C3029E" w:rsidP="00C3029E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SR: Sal, service og reiseliv</w:t>
                    </w:r>
                  </w:p>
                  <w:p w14:paraId="355CF12B" w14:textId="77777777" w:rsidR="00C3029E" w:rsidRDefault="00C3029E" w:rsidP="00C3029E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>EL: Elektro og datateknologi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IM: Informasjonsteknologi og medieproduksjon</w:t>
                    </w:r>
                  </w:p>
                  <w:p w14:paraId="512B0560" w14:textId="499CC02F" w:rsidR="00A941EC" w:rsidRPr="0068576A" w:rsidRDefault="00C3029E" w:rsidP="00C3029E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58243" behindDoc="0" locked="0" layoutInCell="1" allowOverlap="1" wp14:anchorId="063C7A97" wp14:editId="59379D90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45A48BAF" wp14:editId="548F8167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AE"/>
    <w:rsid w:val="00035E74"/>
    <w:rsid w:val="00043E2F"/>
    <w:rsid w:val="000D3502"/>
    <w:rsid w:val="000E429C"/>
    <w:rsid w:val="000E445C"/>
    <w:rsid w:val="00142388"/>
    <w:rsid w:val="00170283"/>
    <w:rsid w:val="001A4F75"/>
    <w:rsid w:val="00212D66"/>
    <w:rsid w:val="00237B18"/>
    <w:rsid w:val="00270303"/>
    <w:rsid w:val="002856E1"/>
    <w:rsid w:val="002F30A2"/>
    <w:rsid w:val="0034366C"/>
    <w:rsid w:val="003B1DF3"/>
    <w:rsid w:val="003B6D72"/>
    <w:rsid w:val="00403C71"/>
    <w:rsid w:val="004320AE"/>
    <w:rsid w:val="0044745B"/>
    <w:rsid w:val="004736F3"/>
    <w:rsid w:val="00487294"/>
    <w:rsid w:val="004D2BA9"/>
    <w:rsid w:val="004F63BF"/>
    <w:rsid w:val="005456E6"/>
    <w:rsid w:val="005D4009"/>
    <w:rsid w:val="0061027B"/>
    <w:rsid w:val="006210BE"/>
    <w:rsid w:val="00656F8B"/>
    <w:rsid w:val="00684CC1"/>
    <w:rsid w:val="0068576A"/>
    <w:rsid w:val="006A18C5"/>
    <w:rsid w:val="006B3837"/>
    <w:rsid w:val="00706BFB"/>
    <w:rsid w:val="007C1D4C"/>
    <w:rsid w:val="008A0844"/>
    <w:rsid w:val="008C570A"/>
    <w:rsid w:val="0094204B"/>
    <w:rsid w:val="009C5769"/>
    <w:rsid w:val="009D7A4A"/>
    <w:rsid w:val="00A0441F"/>
    <w:rsid w:val="00A30324"/>
    <w:rsid w:val="00A3435D"/>
    <w:rsid w:val="00A62DCF"/>
    <w:rsid w:val="00A941EC"/>
    <w:rsid w:val="00AD00A3"/>
    <w:rsid w:val="00AE36E9"/>
    <w:rsid w:val="00AF0C99"/>
    <w:rsid w:val="00B20529"/>
    <w:rsid w:val="00B94E3D"/>
    <w:rsid w:val="00BA0B57"/>
    <w:rsid w:val="00C3029E"/>
    <w:rsid w:val="00C63E23"/>
    <w:rsid w:val="00CA51B7"/>
    <w:rsid w:val="00CF5131"/>
    <w:rsid w:val="00D806FC"/>
    <w:rsid w:val="00DA6917"/>
    <w:rsid w:val="00DB5210"/>
    <w:rsid w:val="00ED5DF6"/>
    <w:rsid w:val="00F01BF3"/>
    <w:rsid w:val="00F24C32"/>
    <w:rsid w:val="00F312B9"/>
    <w:rsid w:val="00F3668B"/>
    <w:rsid w:val="00F82C0A"/>
    <w:rsid w:val="00F97A81"/>
    <w:rsid w:val="00FC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D42F6"/>
  <w15:chartTrackingRefBased/>
  <w15:docId w15:val="{48AD69B5-41A0-40A8-8B39-4CEA0282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ikn">
    <w:name w:val="Topptekst Teikn"/>
    <w:basedOn w:val="Standardskriftforavsnitt"/>
    <w:link w:val="Topptekst"/>
    <w:uiPriority w:val="99"/>
    <w:rsid w:val="00A941EC"/>
  </w:style>
  <w:style w:type="paragraph" w:styleId="Botntekst">
    <w:name w:val="footer"/>
    <w:basedOn w:val="Normal"/>
    <w:link w:val="BotntekstTeik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otntekstTeikn">
    <w:name w:val="Botntekst Teikn"/>
    <w:basedOn w:val="Standardskriftforavsnitt"/>
    <w:link w:val="Botntekst"/>
    <w:uiPriority w:val="99"/>
    <w:rsid w:val="00A941EC"/>
  </w:style>
  <w:style w:type="table" w:styleId="Tabellrutenett">
    <w:name w:val="Table Grid"/>
    <w:basedOn w:val="Vanlegtabell"/>
    <w:uiPriority w:val="39"/>
    <w:rsid w:val="00F01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lme\Downloads\Mal%20for%20skriv%20som%20ikkje%20er%20brev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7643254651E64EADED8DC6E6946628" ma:contentTypeVersion="38" ma:contentTypeDescription="Opprett et nytt dokument." ma:contentTypeScope="" ma:versionID="1b69ee9324375dba0481139c03f686a3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0ad7c70deec60c4da133163114863869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ildemerkelapper" ma:readOnly="false" ma:fieldId="{5cf76f15-5ced-4ddc-b409-7134ff3c332f}" ma:taxonomyMulti="true" ma:sspId="0a6854ff-9e12-4afe-8508-349422d8e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8e64ef85-b7d9-4543-affd-65eb49cf6c06}" ma:internalName="TaxCatchAll" ma:showField="CatchAllData" ma:web="a54a617d-4a7a-4835-bf71-063165f15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c5e07d5-fdb1-4cb4-b61e-1895c6d9c5ca" xsi:nil="true"/>
    <LMS_Mappings xmlns="bc5e07d5-fdb1-4cb4-b61e-1895c6d9c5ca" xsi:nil="true"/>
    <NotebookType xmlns="bc5e07d5-fdb1-4cb4-b61e-1895c6d9c5ca" xsi:nil="true"/>
    <Student_Groups xmlns="bc5e07d5-fdb1-4cb4-b61e-1895c6d9c5ca">
      <UserInfo>
        <DisplayName/>
        <AccountId xsi:nil="true"/>
        <AccountType/>
      </UserInfo>
    </Student_Groups>
    <DefaultSectionNames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s xmlns="bc5e07d5-fdb1-4cb4-b61e-1895c6d9c5ca">
      <UserInfo>
        <DisplayName/>
        <AccountId xsi:nil="true"/>
        <AccountType/>
      </UserInfo>
    </Students>
    <Invited_Teachers xmlns="bc5e07d5-fdb1-4cb4-b61e-1895c6d9c5ca" xsi:nil="true"/>
    <Invited_Students xmlns="bc5e07d5-fdb1-4cb4-b61e-1895c6d9c5ca" xsi:nil="true"/>
    <IsNotebookLocked xmlns="bc5e07d5-fdb1-4cb4-b61e-1895c6d9c5ca" xsi:nil="true"/>
    <Is_Collaboration_Space_Locked xmlns="bc5e07d5-fdb1-4cb4-b61e-1895c6d9c5ca" xsi:nil="true"/>
    <Templates xmlns="bc5e07d5-fdb1-4cb4-b61e-1895c6d9c5ca" xsi:nil="true"/>
    <Has_Teacher_Only_SectionGroup xmlns="bc5e07d5-fdb1-4cb4-b61e-1895c6d9c5ca" xsi:nil="true"/>
    <FolderType xmlns="bc5e07d5-fdb1-4cb4-b61e-1895c6d9c5ca" xsi:nil="true"/>
    <TeamsChannelId xmlns="bc5e07d5-fdb1-4cb4-b61e-1895c6d9c5ca" xsi:nil="true"/>
    <Teachers xmlns="bc5e07d5-fdb1-4cb4-b61e-1895c6d9c5ca">
      <UserInfo>
        <DisplayName/>
        <AccountId xsi:nil="true"/>
        <AccountType/>
      </UserInfo>
    </Teachers>
    <Self_Registration_Enabled xmlns="bc5e07d5-fdb1-4cb4-b61e-1895c6d9c5ca" xsi:nil="true"/>
    <CultureName xmlns="bc5e07d5-fdb1-4cb4-b61e-1895c6d9c5ca" xsi:nil="true"/>
    <Distribution_Groups xmlns="bc5e07d5-fdb1-4cb4-b61e-1895c6d9c5ca" xsi:nil="true"/>
    <TaxCatchAll xmlns="a54a617d-4a7a-4835-bf71-063165f15651" xsi:nil="true"/>
    <lcf76f155ced4ddcb4097134ff3c332f xmlns="bc5e07d5-fdb1-4cb4-b61e-1895c6d9c5c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712A53-6CEE-4972-BA19-CBFA70810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7F8A19-7088-4007-9DB0-2C4265B91804}">
  <ds:schemaRefs>
    <ds:schemaRef ds:uri="http://schemas.microsoft.com/office/2006/metadata/properties"/>
    <ds:schemaRef ds:uri="http://schemas.microsoft.com/office/infopath/2007/PartnerControls"/>
    <ds:schemaRef ds:uri="bc5e07d5-fdb1-4cb4-b61e-1895c6d9c5ca"/>
    <ds:schemaRef ds:uri="a54a617d-4a7a-4835-bf71-063165f15651"/>
  </ds:schemaRefs>
</ds:datastoreItem>
</file>

<file path=customXml/itemProps3.xml><?xml version="1.0" encoding="utf-8"?>
<ds:datastoreItem xmlns:ds="http://schemas.openxmlformats.org/officeDocument/2006/customXml" ds:itemID="{4BFF17EB-8414-45AB-80EA-409468D5B0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A8B25F-E735-4CDD-9FE0-75480A31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 (1)</Template>
  <TotalTime>1</TotalTime>
  <Pages>1</Pages>
  <Words>118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Synnøve Overå Hide</cp:lastModifiedBy>
  <cp:revision>2</cp:revision>
  <cp:lastPrinted>2024-07-05T13:21:00Z</cp:lastPrinted>
  <dcterms:created xsi:type="dcterms:W3CDTF">2025-07-05T09:25:00Z</dcterms:created>
  <dcterms:modified xsi:type="dcterms:W3CDTF">2025-07-05T09:25:00Z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0x010100757643254651E64EADED8DC6E6946628</vt:lpwstr>
  </property>
  <property fmtid="{D5CDD505-2E9C-101B-9397-08002B2CF9AE}" pid="3" name="MediaServiceImageTags">
    <vt:lpwstr/>
  </property>
</Properties>
</file>