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AE139" w14:textId="43E7DACC" w:rsidR="004320AE" w:rsidRPr="004320AE" w:rsidRDefault="004320AE" w:rsidP="004320AE">
      <w:pPr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4320A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 xml:space="preserve">REGISTRERINGSSKJEMA FOR ELEVAR SKULEÅRET 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2</w:t>
      </w:r>
      <w:r w:rsidR="005456E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1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/2</w:t>
      </w:r>
      <w:r w:rsidR="005456E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2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F01BF3" w:rsidRPr="00142388" w14:paraId="122F1BED" w14:textId="77777777" w:rsidTr="00F01BF3">
        <w:tc>
          <w:tcPr>
            <w:tcW w:w="4527" w:type="dxa"/>
          </w:tcPr>
          <w:p w14:paraId="1D901926" w14:textId="5661162C" w:rsidR="00F01BF3" w:rsidRDefault="00F01BF3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:</w:t>
            </w:r>
          </w:p>
          <w:p w14:paraId="659C8C12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  <w:p w14:paraId="64F2898E" w14:textId="30D2AEFE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5B4F2A0" w14:textId="77777777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Klasse:</w:t>
            </w:r>
          </w:p>
          <w:p w14:paraId="4793F51C" w14:textId="741CF376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610E2D02" w14:textId="77777777" w:rsidTr="00F01BF3">
        <w:tc>
          <w:tcPr>
            <w:tcW w:w="4527" w:type="dxa"/>
          </w:tcPr>
          <w:p w14:paraId="2161F3C9" w14:textId="41B67292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0F561153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344F0407" w14:textId="0605A39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565A4B78" w14:textId="15E9F8AE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Tlf.heime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</w:tc>
      </w:tr>
      <w:tr w:rsidR="00F01BF3" w:rsidRPr="00142388" w14:paraId="00AE1C5B" w14:textId="77777777" w:rsidTr="00F01BF3">
        <w:tc>
          <w:tcPr>
            <w:tcW w:w="4527" w:type="dxa"/>
          </w:tcPr>
          <w:p w14:paraId="6D45E5CF" w14:textId="73E35F29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Personnr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  <w:p w14:paraId="74C6A911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77E18D93" w14:textId="67A62E2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2301372A" w14:textId="712680C4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Mobiltlf.:</w:t>
            </w:r>
          </w:p>
        </w:tc>
      </w:tr>
      <w:tr w:rsidR="00684CC1" w:rsidRPr="00142388" w14:paraId="5E5AC573" w14:textId="77777777" w:rsidTr="001A2F58">
        <w:tc>
          <w:tcPr>
            <w:tcW w:w="9054" w:type="dxa"/>
            <w:gridSpan w:val="2"/>
          </w:tcPr>
          <w:p w14:paraId="7B6E98D4" w14:textId="5C406E15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til eleven: </w:t>
            </w:r>
          </w:p>
          <w:p w14:paraId="522486F8" w14:textId="77777777" w:rsidR="00684CC1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48F6D525" w14:textId="77777777" w:rsidTr="00F01BF3">
        <w:tc>
          <w:tcPr>
            <w:tcW w:w="4527" w:type="dxa"/>
          </w:tcPr>
          <w:p w14:paraId="5F4B31CB" w14:textId="13416BF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til </w:t>
            </w:r>
            <w:proofErr w:type="spellStart"/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- 1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AEB8143" w14:textId="77777777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5B55BDC5" w14:textId="3114180D" w:rsidR="00CA51B7" w:rsidRPr="00142388" w:rsidRDefault="00CA51B7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035E051D" w14:textId="3527BC2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</w:t>
            </w:r>
            <w:r w:rsidR="00212D66"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heime:</w:t>
            </w:r>
          </w:p>
        </w:tc>
      </w:tr>
      <w:tr w:rsidR="00F01BF3" w:rsidRPr="00142388" w14:paraId="12D5FF5F" w14:textId="77777777" w:rsidTr="00F01BF3">
        <w:tc>
          <w:tcPr>
            <w:tcW w:w="4527" w:type="dxa"/>
          </w:tcPr>
          <w:p w14:paraId="0ACF84C6" w14:textId="77777777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D81AC4" w14:textId="77777777" w:rsidR="00212D66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05BBB57" w14:textId="0BAED96E" w:rsidR="00CF5131" w:rsidRPr="00142388" w:rsidRDefault="00CF513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A2EDCB6" w14:textId="7487F96B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/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arb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</w:tc>
      </w:tr>
      <w:tr w:rsidR="00212D66" w:rsidRPr="00142388" w14:paraId="1A8D3D53" w14:textId="77777777" w:rsidTr="00730507">
        <w:tc>
          <w:tcPr>
            <w:tcW w:w="9054" w:type="dxa"/>
            <w:gridSpan w:val="2"/>
          </w:tcPr>
          <w:p w14:paraId="7A8B4D68" w14:textId="37AE5CDA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</w:t>
            </w:r>
            <w:proofErr w:type="spellStart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- 1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7D4D539A" w14:textId="77777777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212D66" w:rsidRPr="00142388" w14:paraId="14910296" w14:textId="77777777" w:rsidTr="00F01BF3">
        <w:tc>
          <w:tcPr>
            <w:tcW w:w="4527" w:type="dxa"/>
          </w:tcPr>
          <w:p w14:paraId="76B77F06" w14:textId="0E62D648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til 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</w:t>
            </w:r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- 2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CF3BEE5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FE575C0" w14:textId="67CADFAC" w:rsidR="00CA51B7" w:rsidRPr="00142388" w:rsidRDefault="00CA51B7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30E321B6" w14:textId="78910482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 heime:</w:t>
            </w:r>
          </w:p>
        </w:tc>
      </w:tr>
      <w:tr w:rsidR="00212D66" w:rsidRPr="00142388" w14:paraId="4FE1B0D4" w14:textId="77777777" w:rsidTr="00F01BF3">
        <w:tc>
          <w:tcPr>
            <w:tcW w:w="4527" w:type="dxa"/>
          </w:tcPr>
          <w:p w14:paraId="6E66EED4" w14:textId="77777777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3DFC3A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6CA2ED02" w14:textId="7687A7D1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416B63D5" w14:textId="7DE521BD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/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arb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</w:tc>
      </w:tr>
      <w:tr w:rsidR="00CF5131" w:rsidRPr="00142388" w14:paraId="1C3D333C" w14:textId="77777777" w:rsidTr="006E0D2A">
        <w:tc>
          <w:tcPr>
            <w:tcW w:w="9054" w:type="dxa"/>
            <w:gridSpan w:val="2"/>
          </w:tcPr>
          <w:p w14:paraId="422EAAB8" w14:textId="52113926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</w:t>
            </w:r>
            <w:proofErr w:type="spellStart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- 2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0A41E00E" w14:textId="77777777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</w:tbl>
    <w:p w14:paraId="4BF91816" w14:textId="304F841C" w:rsidR="004320AE" w:rsidRPr="004320AE" w:rsidRDefault="004320AE" w:rsidP="004320AE">
      <w:pPr>
        <w:rPr>
          <w:rFonts w:asciiTheme="majorHAnsi" w:eastAsia="Times New Roman" w:hAnsiTheme="majorHAnsi" w:cstheme="majorHAnsi"/>
          <w:sz w:val="20"/>
          <w:szCs w:val="20"/>
          <w:lang w:eastAsia="nb-NO"/>
        </w:rPr>
      </w:pPr>
      <w:r w:rsidRPr="004320AE">
        <w:rPr>
          <w:rFonts w:asciiTheme="majorHAnsi" w:eastAsia="Times New Roman" w:hAnsiTheme="majorHAnsi" w:cstheme="majorHAnsi"/>
          <w:color w:val="000000"/>
          <w:sz w:val="20"/>
          <w:szCs w:val="20"/>
          <w:lang w:eastAsia="nb-NO"/>
        </w:rPr>
        <w:t> 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7"/>
        <w:gridCol w:w="3685"/>
      </w:tblGrid>
      <w:tr w:rsidR="004320AE" w:rsidRPr="00237B18" w14:paraId="48BD5E1B" w14:textId="77777777" w:rsidTr="00CA51B7">
        <w:trPr>
          <w:trHeight w:val="303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DCFE5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nn-NO" w:eastAsia="nb-NO"/>
              </w:rPr>
            </w:pPr>
            <w:r w:rsidRPr="004320AE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nn-NO" w:eastAsia="nb-NO"/>
              </w:rPr>
              <w:t>Berre for dei som bur på hybel:</w:t>
            </w:r>
          </w:p>
        </w:tc>
      </w:tr>
      <w:tr w:rsidR="004320AE" w:rsidRPr="004320AE" w14:paraId="173AA1F6" w14:textId="77777777" w:rsidTr="00CA51B7">
        <w:trPr>
          <w:trHeight w:val="49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0A73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nn-NO" w:eastAsia="nb-NO"/>
              </w:rPr>
              <w:t xml:space="preserve"> </w:t>
            </w: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Bur hos: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DB30B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Tlf.:</w:t>
            </w:r>
          </w:p>
        </w:tc>
      </w:tr>
      <w:tr w:rsidR="004320AE" w:rsidRPr="004320AE" w14:paraId="463AE112" w14:textId="77777777" w:rsidTr="00CA51B7">
        <w:trPr>
          <w:trHeight w:val="477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422AC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Adresse:</w:t>
            </w:r>
          </w:p>
          <w:p w14:paraId="7F93052F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 </w:t>
            </w:r>
          </w:p>
        </w:tc>
      </w:tr>
    </w:tbl>
    <w:p w14:paraId="5BD95943" w14:textId="77777777" w:rsidR="004320AE" w:rsidRPr="004320AE" w:rsidRDefault="004320AE" w:rsidP="004320AE">
      <w:pPr>
        <w:rPr>
          <w:rFonts w:ascii="Times New Roman" w:eastAsia="Times New Roman" w:hAnsi="Times New Roman" w:cs="Times New Roman"/>
          <w:lang w:eastAsia="nb-NO"/>
        </w:rPr>
      </w:pPr>
      <w:r w:rsidRPr="004320AE">
        <w:rPr>
          <w:rFonts w:ascii="Calibri" w:eastAsia="Times New Roman" w:hAnsi="Calibri" w:cs="Calibri"/>
          <w:color w:val="000000"/>
          <w:lang w:eastAsia="nb-NO"/>
        </w:rPr>
        <w:t> </w:t>
      </w:r>
    </w:p>
    <w:p w14:paraId="3C42447E" w14:textId="34BCB6AE" w:rsidR="004320AE" w:rsidRPr="004320AE" w:rsidRDefault="004320AE" w:rsidP="004320AE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NB! Signatur for samtykke</w:t>
      </w:r>
    </w:p>
    <w:p w14:paraId="554A77DB" w14:textId="331177F2" w:rsidR="004320AE" w:rsidRPr="004320AE" w:rsidRDefault="004320AE" w:rsidP="004320AE">
      <w:pPr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Samtykke om </w:t>
      </w:r>
      <w:r w:rsidR="00FC270A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digital 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kommunikasjon (</w:t>
      </w:r>
      <w:r w:rsidR="008A0844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t.d. 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SMS</w:t>
      </w:r>
      <w:r w:rsidR="008A0844">
        <w:rPr>
          <w:rFonts w:asciiTheme="majorHAnsi" w:eastAsia="Times New Roman" w:hAnsiTheme="majorHAnsi" w:cstheme="majorHAnsi"/>
          <w:color w:val="000000"/>
          <w:lang w:val="nn-NO" w:eastAsia="nb-NO"/>
        </w:rPr>
        <w:t>/chat</w:t>
      </w:r>
      <w:r w:rsidR="00DA6917">
        <w:rPr>
          <w:rFonts w:asciiTheme="majorHAnsi" w:eastAsia="Times New Roman" w:hAnsiTheme="majorHAnsi" w:cstheme="majorHAnsi"/>
          <w:color w:val="000000"/>
          <w:lang w:val="nn-NO" w:eastAsia="nb-NO"/>
        </w:rPr>
        <w:t>/e-post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) ang informasjon om karakterar tilgjengelege i </w:t>
      </w:r>
      <w:r w:rsidR="00F24C32">
        <w:rPr>
          <w:rFonts w:asciiTheme="majorHAnsi" w:eastAsia="Times New Roman" w:hAnsiTheme="majorHAnsi" w:cstheme="majorHAnsi"/>
          <w:color w:val="000000"/>
          <w:lang w:val="nn-NO" w:eastAsia="nb-NO"/>
        </w:rPr>
        <w:t>Visma In School</w:t>
      </w:r>
      <w:r w:rsidR="00ED5DF6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 - VIS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 (karakterane vert berre lagt i </w:t>
      </w:r>
      <w:r w:rsidR="00ED5DF6">
        <w:rPr>
          <w:rFonts w:asciiTheme="majorHAnsi" w:eastAsia="Times New Roman" w:hAnsiTheme="majorHAnsi" w:cstheme="majorHAnsi"/>
          <w:color w:val="000000"/>
          <w:lang w:val="nn-NO" w:eastAsia="nb-NO"/>
        </w:rPr>
        <w:t>VIS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 og ikkje sendt som papir) </w:t>
      </w:r>
    </w:p>
    <w:p w14:paraId="24E4DD7C" w14:textId="77777777" w:rsidR="004320AE" w:rsidRPr="004320AE" w:rsidRDefault="004320AE" w:rsidP="004320AE">
      <w:pPr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 </w:t>
      </w:r>
    </w:p>
    <w:p w14:paraId="6D0587F8" w14:textId="212A756B" w:rsidR="004320AE" w:rsidRPr="004320AE" w:rsidRDefault="004320AE" w:rsidP="00CF5131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eleven sin signatur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: ____________</w:t>
      </w:r>
      <w:r w:rsidR="00142388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</w:p>
    <w:p w14:paraId="75CE7544" w14:textId="77777777" w:rsidR="00CF5131" w:rsidRDefault="00CF5131" w:rsidP="004320AE">
      <w:pPr>
        <w:jc w:val="center"/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</w:pPr>
    </w:p>
    <w:p w14:paraId="083E239E" w14:textId="20FBC558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Skjemaet skal leverast til kontaktlærar</w:t>
      </w:r>
    </w:p>
    <w:p w14:paraId="52E914E0" w14:textId="2058D79A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innan 2</w:t>
      </w:r>
      <w:r w:rsidR="00F24C32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7</w:t>
      </w: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. august 20</w:t>
      </w:r>
      <w:r w:rsidR="004F63BF" w:rsidRPr="00CF5131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2</w:t>
      </w:r>
      <w:r w:rsidR="00035E74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1</w:t>
      </w:r>
    </w:p>
    <w:sectPr w:rsidR="004320AE" w:rsidRPr="004320AE" w:rsidSect="00043E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455C5" w14:textId="77777777" w:rsidR="006B3837" w:rsidRDefault="006B3837" w:rsidP="00A941EC">
      <w:r>
        <w:separator/>
      </w:r>
    </w:p>
  </w:endnote>
  <w:endnote w:type="continuationSeparator" w:id="0">
    <w:p w14:paraId="5E9EF615" w14:textId="77777777" w:rsidR="006B3837" w:rsidRDefault="006B3837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8C9C3" w14:textId="77777777" w:rsidR="00AF0C99" w:rsidRDefault="00AF0C9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0606" w14:textId="77777777" w:rsidR="00A941EC" w:rsidRDefault="00A941EC">
    <w:pPr>
      <w:pStyle w:val="Bunntekst"/>
    </w:pPr>
    <w:r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643B8A" wp14:editId="404CDEEC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2706E" w14:textId="77777777" w:rsidR="00A941EC" w:rsidRPr="004320AE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Ulstein vidaregåande skule, </w:t>
                          </w:r>
                          <w:proofErr w:type="spellStart"/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Holsekerdalen</w:t>
                          </w:r>
                          <w:proofErr w:type="spellEnd"/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180, 6065 Ulsteinvik</w:t>
                          </w:r>
                          <w:r w:rsidR="00043E2F"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43B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" filled="f" stroked="f">
              <v:textbox>
                <w:txbxContent>
                  <w:p w14:paraId="3802706E" w14:textId="77777777" w:rsidR="00A941EC" w:rsidRPr="004320AE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Ulstein vidaregåande skule, </w:t>
                    </w:r>
                    <w:proofErr w:type="spellStart"/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Holsekerdalen</w:t>
                    </w:r>
                    <w:proofErr w:type="spellEnd"/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180, 6065 Ulsteinvik</w:t>
                    </w:r>
                    <w:r w:rsidR="00043E2F"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766A" w14:textId="77777777" w:rsidR="00AF0C99" w:rsidRDefault="00AF0C9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4D35" w14:textId="77777777" w:rsidR="006B3837" w:rsidRDefault="006B3837" w:rsidP="00A941EC">
      <w:r>
        <w:separator/>
      </w:r>
    </w:p>
  </w:footnote>
  <w:footnote w:type="continuationSeparator" w:id="0">
    <w:p w14:paraId="792E308D" w14:textId="77777777" w:rsidR="006B3837" w:rsidRDefault="006B3837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BB649" w14:textId="77777777" w:rsidR="00AF0C99" w:rsidRDefault="00AF0C9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B354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862292" wp14:editId="4DE93253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10C9A4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SR: Sal, service og reiseliv</w:t>
                          </w:r>
                        </w:p>
                        <w:p w14:paraId="7F148479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IM: IKT og medieproduksjon</w:t>
                          </w:r>
                        </w:p>
                        <w:p w14:paraId="512B0560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  <w:r w:rsid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TAF: Tekniske allmenne fag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622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" filled="f" stroked="f" strokeweight=".5pt">
              <v:textbox>
                <w:txbxContent>
                  <w:p w14:paraId="6010C9A4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SR: Sal, service og reiseliv</w:t>
                    </w:r>
                  </w:p>
                  <w:p w14:paraId="7F148479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IM: IKT og medieproduksjon</w:t>
                    </w:r>
                  </w:p>
                  <w:p w14:paraId="512B0560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  <w:r w:rsidR="00AF0C99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TAF: Tekniske allmenne fag</w:t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063C7A97" wp14:editId="59379D90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45A48BAF" wp14:editId="548F8167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F66BB" w14:textId="77777777" w:rsidR="00AF0C99" w:rsidRDefault="00AF0C99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AE"/>
    <w:rsid w:val="00035E74"/>
    <w:rsid w:val="00043E2F"/>
    <w:rsid w:val="000D3502"/>
    <w:rsid w:val="000E429C"/>
    <w:rsid w:val="000E445C"/>
    <w:rsid w:val="00142388"/>
    <w:rsid w:val="00212D66"/>
    <w:rsid w:val="00237B18"/>
    <w:rsid w:val="00270303"/>
    <w:rsid w:val="002F30A2"/>
    <w:rsid w:val="0034366C"/>
    <w:rsid w:val="00403C71"/>
    <w:rsid w:val="004320AE"/>
    <w:rsid w:val="00487294"/>
    <w:rsid w:val="004F63BF"/>
    <w:rsid w:val="005456E6"/>
    <w:rsid w:val="005D4009"/>
    <w:rsid w:val="0061027B"/>
    <w:rsid w:val="00656F8B"/>
    <w:rsid w:val="00684CC1"/>
    <w:rsid w:val="0068576A"/>
    <w:rsid w:val="006B3837"/>
    <w:rsid w:val="008A0844"/>
    <w:rsid w:val="008C570A"/>
    <w:rsid w:val="0094204B"/>
    <w:rsid w:val="00A30324"/>
    <w:rsid w:val="00A3435D"/>
    <w:rsid w:val="00A62DCF"/>
    <w:rsid w:val="00A941EC"/>
    <w:rsid w:val="00AF0C99"/>
    <w:rsid w:val="00B20529"/>
    <w:rsid w:val="00B94E3D"/>
    <w:rsid w:val="00BA0B57"/>
    <w:rsid w:val="00C63E23"/>
    <w:rsid w:val="00CA51B7"/>
    <w:rsid w:val="00CF5131"/>
    <w:rsid w:val="00DA6917"/>
    <w:rsid w:val="00DB5210"/>
    <w:rsid w:val="00ED5DF6"/>
    <w:rsid w:val="00F01BF3"/>
    <w:rsid w:val="00F24C32"/>
    <w:rsid w:val="00F312B9"/>
    <w:rsid w:val="00F82C0A"/>
    <w:rsid w:val="00F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D42F6"/>
  <w15:chartTrackingRefBased/>
  <w15:docId w15:val="{48AD69B5-41A0-40A8-8B39-4CEA0282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table" w:styleId="Tabellrutenett">
    <w:name w:val="Table Grid"/>
    <w:basedOn w:val="Vanligtabell"/>
    <w:uiPriority w:val="39"/>
    <w:rsid w:val="00F01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lme\Downloads\Mal%20for%20skriv%20som%20ikkje%20er%20brev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43254651E64EADED8DC6E6946628" ma:contentTypeVersion="32" ma:contentTypeDescription="Create a new document." ma:contentTypeScope="" ma:versionID="9a2082abf0c710c6f143b44362ffd2e4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6ba63307b346c2bfbfd83030bd0cd714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c5e07d5-fdb1-4cb4-b61e-1895c6d9c5ca" xsi:nil="true"/>
    <LMS_Mappings xmlns="bc5e07d5-fdb1-4cb4-b61e-1895c6d9c5ca" xsi:nil="true"/>
    <NotebookType xmlns="bc5e07d5-fdb1-4cb4-b61e-1895c6d9c5ca" xsi:nil="true"/>
    <Student_Groups xmlns="bc5e07d5-fdb1-4cb4-b61e-1895c6d9c5ca">
      <UserInfo>
        <DisplayName/>
        <AccountId xsi:nil="true"/>
        <AccountType/>
      </UserInfo>
    </Student_Groups>
    <DefaultSectionNames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s xmlns="bc5e07d5-fdb1-4cb4-b61e-1895c6d9c5ca">
      <UserInfo>
        <DisplayName/>
        <AccountId xsi:nil="true"/>
        <AccountType/>
      </UserInfo>
    </Students>
    <Invited_Teachers xmlns="bc5e07d5-fdb1-4cb4-b61e-1895c6d9c5ca" xsi:nil="true"/>
    <Invited_Students xmlns="bc5e07d5-fdb1-4cb4-b61e-1895c6d9c5ca" xsi:nil="true"/>
    <IsNotebookLocked xmlns="bc5e07d5-fdb1-4cb4-b61e-1895c6d9c5ca" xsi:nil="true"/>
    <Is_Collaboration_Space_Locked xmlns="bc5e07d5-fdb1-4cb4-b61e-1895c6d9c5ca" xsi:nil="true"/>
    <Templates xmlns="bc5e07d5-fdb1-4cb4-b61e-1895c6d9c5ca" xsi:nil="true"/>
    <Has_Teacher_Only_SectionGroup xmlns="bc5e07d5-fdb1-4cb4-b61e-1895c6d9c5ca" xsi:nil="true"/>
    <FolderType xmlns="bc5e07d5-fdb1-4cb4-b61e-1895c6d9c5ca" xsi:nil="true"/>
    <TeamsChannelId xmlns="bc5e07d5-fdb1-4cb4-b61e-1895c6d9c5ca" xsi:nil="true"/>
    <Teachers xmlns="bc5e07d5-fdb1-4cb4-b61e-1895c6d9c5ca">
      <UserInfo>
        <DisplayName/>
        <AccountId xsi:nil="true"/>
        <AccountType/>
      </UserInfo>
    </Teachers>
    <Self_Registration_Enabled xmlns="bc5e07d5-fdb1-4cb4-b61e-1895c6d9c5ca" xsi:nil="true"/>
    <CultureName xmlns="bc5e07d5-fdb1-4cb4-b61e-1895c6d9c5ca" xsi:nil="true"/>
    <Distribution_Groups xmlns="bc5e07d5-fdb1-4cb4-b61e-1895c6d9c5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E733CC-60E6-4B1F-8F60-4E4E49CCD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7F8A19-7088-4007-9DB0-2C4265B91804}">
  <ds:schemaRefs>
    <ds:schemaRef ds:uri="http://schemas.microsoft.com/office/2006/documentManagement/types"/>
    <ds:schemaRef ds:uri="http://purl.org/dc/elements/1.1/"/>
    <ds:schemaRef ds:uri="bc5e07d5-fdb1-4cb4-b61e-1895c6d9c5ca"/>
    <ds:schemaRef ds:uri="http://purl.org/dc/dcmitype/"/>
    <ds:schemaRef ds:uri="a54a617d-4a7a-4835-bf71-063165f15651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BFF17EB-8414-45AB-80EA-409468D5B0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A8B25F-E735-4CDD-9FE0-75480A31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 (1)</Template>
  <TotalTime>0</TotalTime>
  <Pages>1</Pages>
  <Words>118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Synnøve Overå Hide</cp:lastModifiedBy>
  <cp:revision>2</cp:revision>
  <cp:lastPrinted>2021-07-07T12:09:00Z</cp:lastPrinted>
  <dcterms:created xsi:type="dcterms:W3CDTF">2021-07-07T16:04:00Z</dcterms:created>
  <dcterms:modified xsi:type="dcterms:W3CDTF">2021-07-07T16:04:00Z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0x010100757643254651E64EADED8DC6E6946628</vt:lpwstr>
  </property>
</Properties>
</file>