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DAE139" w14:textId="5C94A733" w:rsidR="004320AE" w:rsidRPr="004320AE" w:rsidRDefault="004320AE" w:rsidP="004320AE">
      <w:pPr>
        <w:rPr>
          <w:rFonts w:ascii="Times New Roman" w:eastAsia="Times New Roman" w:hAnsi="Times New Roman" w:cs="Times New Roman"/>
          <w:sz w:val="32"/>
          <w:szCs w:val="32"/>
          <w:lang w:eastAsia="nb-NO"/>
        </w:rPr>
      </w:pPr>
      <w:r w:rsidRPr="004320AE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nb-NO"/>
        </w:rPr>
        <w:t xml:space="preserve">REGISTRERINGSSKJEMA FOR ELEVAR SKULEÅRET </w:t>
      </w:r>
      <w:r w:rsidR="000D3502" w:rsidRPr="0094204B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nb-NO"/>
        </w:rPr>
        <w:t>2</w:t>
      </w:r>
      <w:r w:rsidR="0044745B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nb-NO"/>
        </w:rPr>
        <w:t>2</w:t>
      </w:r>
      <w:r w:rsidR="000D3502" w:rsidRPr="0094204B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nb-NO"/>
        </w:rPr>
        <w:t>/2</w:t>
      </w:r>
      <w:r w:rsidR="0044745B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nb-NO"/>
        </w:rPr>
        <w:t>3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527"/>
        <w:gridCol w:w="4527"/>
      </w:tblGrid>
      <w:tr w:rsidR="00F01BF3" w:rsidRPr="00142388" w14:paraId="122F1BED" w14:textId="77777777" w:rsidTr="00F01BF3">
        <w:tc>
          <w:tcPr>
            <w:tcW w:w="4527" w:type="dxa"/>
          </w:tcPr>
          <w:p w14:paraId="1D901926" w14:textId="5661162C" w:rsidR="00F01BF3" w:rsidRDefault="00F01BF3" w:rsidP="004320AE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nb-NO"/>
              </w:rPr>
            </w:pPr>
            <w:r w:rsidRPr="00142388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nb-NO"/>
              </w:rPr>
              <w:t>Namn:</w:t>
            </w:r>
          </w:p>
          <w:p w14:paraId="659C8C12" w14:textId="77777777" w:rsidR="00142388" w:rsidRPr="00142388" w:rsidRDefault="00142388" w:rsidP="004320AE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nb-NO"/>
              </w:rPr>
            </w:pPr>
          </w:p>
          <w:p w14:paraId="64F2898E" w14:textId="30D2AEFE" w:rsidR="00B94E3D" w:rsidRPr="00142388" w:rsidRDefault="00B94E3D" w:rsidP="004320AE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nb-NO"/>
              </w:rPr>
            </w:pPr>
          </w:p>
        </w:tc>
        <w:tc>
          <w:tcPr>
            <w:tcW w:w="4527" w:type="dxa"/>
          </w:tcPr>
          <w:p w14:paraId="15B4F2A0" w14:textId="77777777" w:rsidR="00F01BF3" w:rsidRPr="00142388" w:rsidRDefault="00B94E3D" w:rsidP="004320AE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nb-NO"/>
              </w:rPr>
            </w:pPr>
            <w:r w:rsidRPr="00142388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nb-NO"/>
              </w:rPr>
              <w:t>Klasse:</w:t>
            </w:r>
          </w:p>
          <w:p w14:paraId="4793F51C" w14:textId="741CF376" w:rsidR="00B94E3D" w:rsidRPr="00142388" w:rsidRDefault="00B94E3D" w:rsidP="004320AE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</w:p>
        </w:tc>
      </w:tr>
      <w:tr w:rsidR="00F01BF3" w:rsidRPr="00142388" w14:paraId="610E2D02" w14:textId="77777777" w:rsidTr="00F01BF3">
        <w:tc>
          <w:tcPr>
            <w:tcW w:w="4527" w:type="dxa"/>
          </w:tcPr>
          <w:p w14:paraId="2161F3C9" w14:textId="41B67292" w:rsidR="00F01BF3" w:rsidRDefault="00B94E3D" w:rsidP="004320AE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Adresse:</w:t>
            </w:r>
          </w:p>
          <w:p w14:paraId="0F561153" w14:textId="77777777" w:rsidR="00142388" w:rsidRPr="00142388" w:rsidRDefault="00142388" w:rsidP="004320AE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</w:p>
          <w:p w14:paraId="344F0407" w14:textId="0605A39A" w:rsidR="00B94E3D" w:rsidRPr="00142388" w:rsidRDefault="00B94E3D" w:rsidP="004320AE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</w:p>
        </w:tc>
        <w:tc>
          <w:tcPr>
            <w:tcW w:w="4527" w:type="dxa"/>
          </w:tcPr>
          <w:p w14:paraId="565A4B78" w14:textId="15E9F8AE" w:rsidR="00F01BF3" w:rsidRPr="00142388" w:rsidRDefault="00B94E3D" w:rsidP="004320AE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Tlf.heime:</w:t>
            </w:r>
          </w:p>
        </w:tc>
      </w:tr>
      <w:tr w:rsidR="00F01BF3" w:rsidRPr="00142388" w14:paraId="00AE1C5B" w14:textId="77777777" w:rsidTr="00F01BF3">
        <w:tc>
          <w:tcPr>
            <w:tcW w:w="4527" w:type="dxa"/>
          </w:tcPr>
          <w:p w14:paraId="6D45E5CF" w14:textId="73E35F29" w:rsidR="00F01BF3" w:rsidRDefault="00B94E3D" w:rsidP="004320AE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Personnr.:</w:t>
            </w:r>
          </w:p>
          <w:p w14:paraId="74C6A911" w14:textId="77777777" w:rsidR="00142388" w:rsidRPr="00142388" w:rsidRDefault="00142388" w:rsidP="004320AE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</w:p>
          <w:p w14:paraId="77E18D93" w14:textId="67A62E2A" w:rsidR="00B94E3D" w:rsidRPr="00142388" w:rsidRDefault="00B94E3D" w:rsidP="004320AE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</w:p>
        </w:tc>
        <w:tc>
          <w:tcPr>
            <w:tcW w:w="4527" w:type="dxa"/>
          </w:tcPr>
          <w:p w14:paraId="2301372A" w14:textId="712680C4" w:rsidR="00F01BF3" w:rsidRPr="00142388" w:rsidRDefault="00B94E3D" w:rsidP="004320AE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Mobiltlf.:</w:t>
            </w:r>
          </w:p>
        </w:tc>
      </w:tr>
      <w:tr w:rsidR="00684CC1" w:rsidRPr="00142388" w14:paraId="5E5AC573" w14:textId="77777777" w:rsidTr="001A2F58">
        <w:tc>
          <w:tcPr>
            <w:tcW w:w="9054" w:type="dxa"/>
            <w:gridSpan w:val="2"/>
          </w:tcPr>
          <w:p w14:paraId="7B6E98D4" w14:textId="5C406E15" w:rsidR="00684CC1" w:rsidRDefault="00684CC1" w:rsidP="004320AE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 xml:space="preserve">E-postadr. til eleven: </w:t>
            </w:r>
          </w:p>
          <w:p w14:paraId="522486F8" w14:textId="77777777" w:rsidR="00684CC1" w:rsidRPr="00142388" w:rsidRDefault="00684CC1" w:rsidP="004320AE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</w:p>
        </w:tc>
      </w:tr>
      <w:tr w:rsidR="00F01BF3" w:rsidRPr="00142388" w14:paraId="48F6D525" w14:textId="77777777" w:rsidTr="00F01BF3">
        <w:tc>
          <w:tcPr>
            <w:tcW w:w="4527" w:type="dxa"/>
          </w:tcPr>
          <w:p w14:paraId="5F4B31CB" w14:textId="13416BF3" w:rsidR="00F01BF3" w:rsidRPr="00142388" w:rsidRDefault="00684CC1" w:rsidP="004320AE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nb-NO"/>
              </w:rPr>
            </w:pPr>
            <w:r w:rsidRPr="00142388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nb-NO"/>
              </w:rPr>
              <w:t xml:space="preserve">Namn til </w:t>
            </w:r>
            <w:r w:rsidR="008C570A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nb-NO"/>
              </w:rPr>
              <w:t>føresette - 1</w:t>
            </w:r>
            <w:r w:rsidRPr="00142388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nb-NO"/>
              </w:rPr>
              <w:t xml:space="preserve">: </w:t>
            </w:r>
          </w:p>
          <w:p w14:paraId="6AEB8143" w14:textId="77777777" w:rsidR="00684CC1" w:rsidRDefault="00684CC1" w:rsidP="004320AE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</w:p>
          <w:p w14:paraId="5B55BDC5" w14:textId="3114180D" w:rsidR="00CA51B7" w:rsidRPr="00142388" w:rsidRDefault="00CA51B7" w:rsidP="004320AE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</w:p>
        </w:tc>
        <w:tc>
          <w:tcPr>
            <w:tcW w:w="4527" w:type="dxa"/>
          </w:tcPr>
          <w:p w14:paraId="035E051D" w14:textId="3527BC23" w:rsidR="00F01BF3" w:rsidRPr="00142388" w:rsidRDefault="00684CC1" w:rsidP="004320AE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Tlf.</w:t>
            </w:r>
            <w:r w:rsidR="00212D66"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 xml:space="preserve"> </w:t>
            </w:r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heime:</w:t>
            </w:r>
          </w:p>
        </w:tc>
      </w:tr>
      <w:tr w:rsidR="00F01BF3" w:rsidRPr="00142388" w14:paraId="12D5FF5F" w14:textId="77777777" w:rsidTr="00F01BF3">
        <w:tc>
          <w:tcPr>
            <w:tcW w:w="4527" w:type="dxa"/>
          </w:tcPr>
          <w:p w14:paraId="0ACF84C6" w14:textId="77777777" w:rsidR="00F01BF3" w:rsidRPr="00142388" w:rsidRDefault="00212D66" w:rsidP="004320AE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Adresse:</w:t>
            </w:r>
          </w:p>
          <w:p w14:paraId="4DD81AC4" w14:textId="77777777" w:rsidR="00212D66" w:rsidRDefault="00212D66" w:rsidP="004320AE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</w:p>
          <w:p w14:paraId="405BBB57" w14:textId="0BAED96E" w:rsidR="00CF5131" w:rsidRPr="00142388" w:rsidRDefault="00CF5131" w:rsidP="004320AE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</w:p>
        </w:tc>
        <w:tc>
          <w:tcPr>
            <w:tcW w:w="4527" w:type="dxa"/>
          </w:tcPr>
          <w:p w14:paraId="1A2EDCB6" w14:textId="7487F96B" w:rsidR="00F01BF3" w:rsidRPr="00142388" w:rsidRDefault="00212D66" w:rsidP="004320AE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Tlf.mobil/arb.:</w:t>
            </w:r>
          </w:p>
        </w:tc>
      </w:tr>
      <w:tr w:rsidR="00212D66" w:rsidRPr="00142388" w14:paraId="1A8D3D53" w14:textId="77777777" w:rsidTr="00730507">
        <w:tc>
          <w:tcPr>
            <w:tcW w:w="9054" w:type="dxa"/>
            <w:gridSpan w:val="2"/>
          </w:tcPr>
          <w:p w14:paraId="7A8B4D68" w14:textId="37AE5CDA" w:rsidR="00212D66" w:rsidRPr="00142388" w:rsidRDefault="00212D66" w:rsidP="004320AE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 xml:space="preserve">E-postadr. </w:t>
            </w:r>
            <w:r w:rsidR="00A3032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Føresette - 1</w:t>
            </w:r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:</w:t>
            </w:r>
          </w:p>
          <w:p w14:paraId="7D4D539A" w14:textId="77777777" w:rsidR="00212D66" w:rsidRPr="00142388" w:rsidRDefault="00212D66" w:rsidP="004320AE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</w:p>
        </w:tc>
      </w:tr>
      <w:tr w:rsidR="00212D66" w:rsidRPr="00142388" w14:paraId="14910296" w14:textId="77777777" w:rsidTr="00F01BF3">
        <w:tc>
          <w:tcPr>
            <w:tcW w:w="4527" w:type="dxa"/>
          </w:tcPr>
          <w:p w14:paraId="76B77F06" w14:textId="0E62D648" w:rsidR="00212D66" w:rsidRPr="00142388" w:rsidRDefault="00212D66" w:rsidP="00212D66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nb-NO"/>
              </w:rPr>
            </w:pPr>
            <w:r w:rsidRPr="00142388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nb-NO"/>
              </w:rPr>
              <w:t>Namn til f</w:t>
            </w:r>
            <w:r w:rsidR="00A30324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nb-NO"/>
              </w:rPr>
              <w:t>øresette - 2</w:t>
            </w:r>
            <w:r w:rsidRPr="00142388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nb-NO"/>
              </w:rPr>
              <w:t xml:space="preserve">: </w:t>
            </w:r>
          </w:p>
          <w:p w14:paraId="6CF3BEE5" w14:textId="77777777" w:rsidR="00212D66" w:rsidRDefault="00212D66" w:rsidP="00212D66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</w:p>
          <w:p w14:paraId="4FE575C0" w14:textId="67CADFAC" w:rsidR="00CA51B7" w:rsidRPr="00142388" w:rsidRDefault="00CA51B7" w:rsidP="00212D66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</w:p>
        </w:tc>
        <w:tc>
          <w:tcPr>
            <w:tcW w:w="4527" w:type="dxa"/>
          </w:tcPr>
          <w:p w14:paraId="30E321B6" w14:textId="78910482" w:rsidR="00212D66" w:rsidRPr="00142388" w:rsidRDefault="00212D66" w:rsidP="00212D66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Tlf. heime:</w:t>
            </w:r>
          </w:p>
        </w:tc>
      </w:tr>
      <w:tr w:rsidR="00212D66" w:rsidRPr="00142388" w14:paraId="4FE1B0D4" w14:textId="77777777" w:rsidTr="00F01BF3">
        <w:tc>
          <w:tcPr>
            <w:tcW w:w="4527" w:type="dxa"/>
          </w:tcPr>
          <w:p w14:paraId="6E66EED4" w14:textId="77777777" w:rsidR="00212D66" w:rsidRPr="00142388" w:rsidRDefault="00212D66" w:rsidP="00212D66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Adresse:</w:t>
            </w:r>
          </w:p>
          <w:p w14:paraId="4D3DFC3A" w14:textId="77777777" w:rsidR="00212D66" w:rsidRDefault="00212D66" w:rsidP="00212D66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</w:p>
          <w:p w14:paraId="6CA2ED02" w14:textId="7687A7D1" w:rsidR="00CF5131" w:rsidRPr="00142388" w:rsidRDefault="00CF5131" w:rsidP="00212D66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</w:p>
        </w:tc>
        <w:tc>
          <w:tcPr>
            <w:tcW w:w="4527" w:type="dxa"/>
          </w:tcPr>
          <w:p w14:paraId="416B63D5" w14:textId="7DE521BD" w:rsidR="00212D66" w:rsidRPr="00142388" w:rsidRDefault="00212D66" w:rsidP="00212D66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Tlf.mobil/arb.:</w:t>
            </w:r>
          </w:p>
        </w:tc>
      </w:tr>
      <w:tr w:rsidR="00CF5131" w:rsidRPr="00142388" w14:paraId="1C3D333C" w14:textId="77777777" w:rsidTr="006E0D2A">
        <w:tc>
          <w:tcPr>
            <w:tcW w:w="9054" w:type="dxa"/>
            <w:gridSpan w:val="2"/>
          </w:tcPr>
          <w:p w14:paraId="422EAAB8" w14:textId="52113926" w:rsidR="00CF5131" w:rsidRPr="00142388" w:rsidRDefault="00CF5131" w:rsidP="00212D66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 xml:space="preserve">E-postadr. </w:t>
            </w:r>
            <w:r w:rsidR="00A3032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Føresette - 2</w:t>
            </w:r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:</w:t>
            </w:r>
          </w:p>
          <w:p w14:paraId="0A41E00E" w14:textId="77777777" w:rsidR="00CF5131" w:rsidRPr="00142388" w:rsidRDefault="00CF5131" w:rsidP="00212D66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</w:p>
        </w:tc>
      </w:tr>
    </w:tbl>
    <w:p w14:paraId="4BF91816" w14:textId="304F841C" w:rsidR="004320AE" w:rsidRPr="004320AE" w:rsidRDefault="004320AE" w:rsidP="004320AE">
      <w:pPr>
        <w:rPr>
          <w:rFonts w:asciiTheme="majorHAnsi" w:eastAsia="Times New Roman" w:hAnsiTheme="majorHAnsi" w:cstheme="majorHAnsi"/>
          <w:sz w:val="20"/>
          <w:szCs w:val="20"/>
          <w:lang w:eastAsia="nb-NO"/>
        </w:rPr>
      </w:pPr>
      <w:r w:rsidRPr="004320AE">
        <w:rPr>
          <w:rFonts w:asciiTheme="majorHAnsi" w:eastAsia="Times New Roman" w:hAnsiTheme="majorHAnsi" w:cstheme="majorHAnsi"/>
          <w:color w:val="000000"/>
          <w:sz w:val="20"/>
          <w:szCs w:val="20"/>
          <w:lang w:eastAsia="nb-NO"/>
        </w:rPr>
        <w:t> </w:t>
      </w:r>
    </w:p>
    <w:tbl>
      <w:tblPr>
        <w:tblW w:w="906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77"/>
        <w:gridCol w:w="3685"/>
      </w:tblGrid>
      <w:tr w:rsidR="004320AE" w:rsidRPr="004736F3" w14:paraId="48BD5E1B" w14:textId="77777777" w:rsidTr="00CA51B7">
        <w:trPr>
          <w:trHeight w:val="303"/>
        </w:trPr>
        <w:tc>
          <w:tcPr>
            <w:tcW w:w="90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1DCFE5" w14:textId="77777777" w:rsidR="004320AE" w:rsidRPr="004320AE" w:rsidRDefault="004320AE" w:rsidP="004320AE">
            <w:pPr>
              <w:rPr>
                <w:rFonts w:asciiTheme="majorHAnsi" w:eastAsia="Times New Roman" w:hAnsiTheme="majorHAnsi" w:cstheme="majorHAnsi"/>
                <w:sz w:val="20"/>
                <w:szCs w:val="20"/>
                <w:lang w:val="nn-NO" w:eastAsia="nb-NO"/>
              </w:rPr>
            </w:pPr>
            <w:r w:rsidRPr="004320AE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val="nn-NO" w:eastAsia="nb-NO"/>
              </w:rPr>
              <w:t>Berre for dei som bur på hybel:</w:t>
            </w:r>
          </w:p>
        </w:tc>
      </w:tr>
      <w:tr w:rsidR="004320AE" w:rsidRPr="004320AE" w14:paraId="173AA1F6" w14:textId="77777777" w:rsidTr="00CA51B7">
        <w:trPr>
          <w:trHeight w:val="495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D00A73" w14:textId="77777777" w:rsidR="004320AE" w:rsidRPr="004320AE" w:rsidRDefault="004320AE" w:rsidP="004320AE">
            <w:pPr>
              <w:rPr>
                <w:rFonts w:asciiTheme="majorHAnsi" w:eastAsia="Times New Roman" w:hAnsiTheme="majorHAnsi" w:cstheme="majorHAnsi"/>
                <w:sz w:val="20"/>
                <w:szCs w:val="20"/>
                <w:lang w:eastAsia="nb-NO"/>
              </w:rPr>
            </w:pPr>
            <w:r w:rsidRPr="004320AE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val="nn-NO" w:eastAsia="nb-NO"/>
              </w:rPr>
              <w:t xml:space="preserve"> </w:t>
            </w:r>
            <w:r w:rsidRPr="004320AE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Bur hos: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2DB30B" w14:textId="77777777" w:rsidR="004320AE" w:rsidRPr="004320AE" w:rsidRDefault="004320AE" w:rsidP="004320AE">
            <w:pPr>
              <w:rPr>
                <w:rFonts w:asciiTheme="majorHAnsi" w:eastAsia="Times New Roman" w:hAnsiTheme="majorHAnsi" w:cstheme="majorHAnsi"/>
                <w:sz w:val="20"/>
                <w:szCs w:val="20"/>
                <w:lang w:eastAsia="nb-NO"/>
              </w:rPr>
            </w:pPr>
            <w:r w:rsidRPr="004320AE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 xml:space="preserve"> Tlf.:</w:t>
            </w:r>
          </w:p>
        </w:tc>
      </w:tr>
      <w:tr w:rsidR="004320AE" w:rsidRPr="004320AE" w14:paraId="463AE112" w14:textId="77777777" w:rsidTr="00CA51B7">
        <w:trPr>
          <w:trHeight w:val="477"/>
        </w:trPr>
        <w:tc>
          <w:tcPr>
            <w:tcW w:w="90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6422AC" w14:textId="77777777" w:rsidR="004320AE" w:rsidRPr="004320AE" w:rsidRDefault="004320AE" w:rsidP="004320AE">
            <w:pPr>
              <w:rPr>
                <w:rFonts w:asciiTheme="majorHAnsi" w:eastAsia="Times New Roman" w:hAnsiTheme="majorHAnsi" w:cstheme="majorHAnsi"/>
                <w:sz w:val="20"/>
                <w:szCs w:val="20"/>
                <w:lang w:eastAsia="nb-NO"/>
              </w:rPr>
            </w:pPr>
            <w:r w:rsidRPr="004320AE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 xml:space="preserve"> Adresse:</w:t>
            </w:r>
          </w:p>
          <w:p w14:paraId="7F93052F" w14:textId="77777777" w:rsidR="004320AE" w:rsidRPr="004320AE" w:rsidRDefault="004320AE" w:rsidP="004320AE">
            <w:pPr>
              <w:rPr>
                <w:rFonts w:asciiTheme="majorHAnsi" w:eastAsia="Times New Roman" w:hAnsiTheme="majorHAnsi" w:cstheme="majorHAnsi"/>
                <w:sz w:val="20"/>
                <w:szCs w:val="20"/>
                <w:lang w:eastAsia="nb-NO"/>
              </w:rPr>
            </w:pPr>
            <w:r w:rsidRPr="004320AE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 </w:t>
            </w:r>
          </w:p>
        </w:tc>
      </w:tr>
    </w:tbl>
    <w:p w14:paraId="5BD95943" w14:textId="77777777" w:rsidR="004320AE" w:rsidRPr="004320AE" w:rsidRDefault="004320AE" w:rsidP="004320AE">
      <w:pPr>
        <w:rPr>
          <w:rFonts w:ascii="Times New Roman" w:eastAsia="Times New Roman" w:hAnsi="Times New Roman" w:cs="Times New Roman"/>
          <w:lang w:eastAsia="nb-NO"/>
        </w:rPr>
      </w:pPr>
      <w:r w:rsidRPr="004320AE">
        <w:rPr>
          <w:rFonts w:ascii="Calibri" w:eastAsia="Times New Roman" w:hAnsi="Calibri" w:cs="Calibri"/>
          <w:color w:val="000000"/>
          <w:lang w:eastAsia="nb-NO"/>
        </w:rPr>
        <w:t> </w:t>
      </w:r>
    </w:p>
    <w:p w14:paraId="3C42447E" w14:textId="34BCB6AE" w:rsidR="004320AE" w:rsidRPr="004320AE" w:rsidRDefault="004320AE" w:rsidP="004320AE">
      <w:pPr>
        <w:rPr>
          <w:rFonts w:asciiTheme="majorHAnsi" w:eastAsia="Times New Roman" w:hAnsiTheme="majorHAnsi" w:cstheme="majorHAnsi"/>
          <w:lang w:eastAsia="nb-NO"/>
        </w:rPr>
      </w:pPr>
      <w:r w:rsidRPr="004320AE">
        <w:rPr>
          <w:rFonts w:asciiTheme="majorHAnsi" w:eastAsia="Times New Roman" w:hAnsiTheme="majorHAnsi" w:cstheme="majorHAnsi"/>
          <w:b/>
          <w:bCs/>
          <w:color w:val="000000"/>
          <w:lang w:eastAsia="nb-NO"/>
        </w:rPr>
        <w:t>NB! Signatur for samtykke</w:t>
      </w:r>
    </w:p>
    <w:p w14:paraId="554A77DB" w14:textId="331177F2" w:rsidR="004320AE" w:rsidRPr="004320AE" w:rsidRDefault="004320AE" w:rsidP="004320AE">
      <w:pPr>
        <w:rPr>
          <w:rFonts w:asciiTheme="majorHAnsi" w:eastAsia="Times New Roman" w:hAnsiTheme="majorHAnsi" w:cstheme="majorHAnsi"/>
          <w:lang w:val="nn-NO" w:eastAsia="nb-NO"/>
        </w:rPr>
      </w:pPr>
      <w:r w:rsidRPr="004320AE">
        <w:rPr>
          <w:rFonts w:asciiTheme="majorHAnsi" w:eastAsia="Times New Roman" w:hAnsiTheme="majorHAnsi" w:cstheme="majorHAnsi"/>
          <w:color w:val="000000"/>
          <w:lang w:val="nn-NO" w:eastAsia="nb-NO"/>
        </w:rPr>
        <w:lastRenderedPageBreak/>
        <w:t xml:space="preserve">Samtykke om </w:t>
      </w:r>
      <w:r w:rsidR="00FC270A">
        <w:rPr>
          <w:rFonts w:asciiTheme="majorHAnsi" w:eastAsia="Times New Roman" w:hAnsiTheme="majorHAnsi" w:cstheme="majorHAnsi"/>
          <w:color w:val="000000"/>
          <w:lang w:val="nn-NO" w:eastAsia="nb-NO"/>
        </w:rPr>
        <w:t xml:space="preserve">digital </w:t>
      </w:r>
      <w:r w:rsidRPr="004320AE">
        <w:rPr>
          <w:rFonts w:asciiTheme="majorHAnsi" w:eastAsia="Times New Roman" w:hAnsiTheme="majorHAnsi" w:cstheme="majorHAnsi"/>
          <w:color w:val="000000"/>
          <w:lang w:val="nn-NO" w:eastAsia="nb-NO"/>
        </w:rPr>
        <w:t>kommunikasjon (</w:t>
      </w:r>
      <w:r w:rsidR="008A0844">
        <w:rPr>
          <w:rFonts w:asciiTheme="majorHAnsi" w:eastAsia="Times New Roman" w:hAnsiTheme="majorHAnsi" w:cstheme="majorHAnsi"/>
          <w:color w:val="000000"/>
          <w:lang w:val="nn-NO" w:eastAsia="nb-NO"/>
        </w:rPr>
        <w:t xml:space="preserve">t.d. </w:t>
      </w:r>
      <w:r w:rsidRPr="004320AE">
        <w:rPr>
          <w:rFonts w:asciiTheme="majorHAnsi" w:eastAsia="Times New Roman" w:hAnsiTheme="majorHAnsi" w:cstheme="majorHAnsi"/>
          <w:color w:val="000000"/>
          <w:lang w:val="nn-NO" w:eastAsia="nb-NO"/>
        </w:rPr>
        <w:t>SMS</w:t>
      </w:r>
      <w:r w:rsidR="008A0844">
        <w:rPr>
          <w:rFonts w:asciiTheme="majorHAnsi" w:eastAsia="Times New Roman" w:hAnsiTheme="majorHAnsi" w:cstheme="majorHAnsi"/>
          <w:color w:val="000000"/>
          <w:lang w:val="nn-NO" w:eastAsia="nb-NO"/>
        </w:rPr>
        <w:t>/chat</w:t>
      </w:r>
      <w:r w:rsidR="00DA6917">
        <w:rPr>
          <w:rFonts w:asciiTheme="majorHAnsi" w:eastAsia="Times New Roman" w:hAnsiTheme="majorHAnsi" w:cstheme="majorHAnsi"/>
          <w:color w:val="000000"/>
          <w:lang w:val="nn-NO" w:eastAsia="nb-NO"/>
        </w:rPr>
        <w:t>/e-post</w:t>
      </w:r>
      <w:r w:rsidRPr="004320AE">
        <w:rPr>
          <w:rFonts w:asciiTheme="majorHAnsi" w:eastAsia="Times New Roman" w:hAnsiTheme="majorHAnsi" w:cstheme="majorHAnsi"/>
          <w:color w:val="000000"/>
          <w:lang w:val="nn-NO" w:eastAsia="nb-NO"/>
        </w:rPr>
        <w:t xml:space="preserve">) ang informasjon om karakterar tilgjengelege i </w:t>
      </w:r>
      <w:r w:rsidR="00F24C32">
        <w:rPr>
          <w:rFonts w:asciiTheme="majorHAnsi" w:eastAsia="Times New Roman" w:hAnsiTheme="majorHAnsi" w:cstheme="majorHAnsi"/>
          <w:color w:val="000000"/>
          <w:lang w:val="nn-NO" w:eastAsia="nb-NO"/>
        </w:rPr>
        <w:t>Visma In School</w:t>
      </w:r>
      <w:r w:rsidR="00ED5DF6">
        <w:rPr>
          <w:rFonts w:asciiTheme="majorHAnsi" w:eastAsia="Times New Roman" w:hAnsiTheme="majorHAnsi" w:cstheme="majorHAnsi"/>
          <w:color w:val="000000"/>
          <w:lang w:val="nn-NO" w:eastAsia="nb-NO"/>
        </w:rPr>
        <w:t xml:space="preserve"> - VIS</w:t>
      </w:r>
      <w:r w:rsidRPr="004320AE">
        <w:rPr>
          <w:rFonts w:asciiTheme="majorHAnsi" w:eastAsia="Times New Roman" w:hAnsiTheme="majorHAnsi" w:cstheme="majorHAnsi"/>
          <w:color w:val="000000"/>
          <w:lang w:val="nn-NO" w:eastAsia="nb-NO"/>
        </w:rPr>
        <w:t xml:space="preserve"> (karakterane vert berre lagt i </w:t>
      </w:r>
      <w:r w:rsidR="00ED5DF6">
        <w:rPr>
          <w:rFonts w:asciiTheme="majorHAnsi" w:eastAsia="Times New Roman" w:hAnsiTheme="majorHAnsi" w:cstheme="majorHAnsi"/>
          <w:color w:val="000000"/>
          <w:lang w:val="nn-NO" w:eastAsia="nb-NO"/>
        </w:rPr>
        <w:t>VIS</w:t>
      </w:r>
      <w:r w:rsidRPr="004320AE">
        <w:rPr>
          <w:rFonts w:asciiTheme="majorHAnsi" w:eastAsia="Times New Roman" w:hAnsiTheme="majorHAnsi" w:cstheme="majorHAnsi"/>
          <w:color w:val="000000"/>
          <w:lang w:val="nn-NO" w:eastAsia="nb-NO"/>
        </w:rPr>
        <w:t xml:space="preserve"> og ikkje sendt som papir) </w:t>
      </w:r>
    </w:p>
    <w:p w14:paraId="24E4DD7C" w14:textId="77777777" w:rsidR="004320AE" w:rsidRPr="004320AE" w:rsidRDefault="004320AE" w:rsidP="004320AE">
      <w:pPr>
        <w:rPr>
          <w:rFonts w:asciiTheme="majorHAnsi" w:eastAsia="Times New Roman" w:hAnsiTheme="majorHAnsi" w:cstheme="majorHAnsi"/>
          <w:lang w:val="nn-NO" w:eastAsia="nb-NO"/>
        </w:rPr>
      </w:pPr>
      <w:r w:rsidRPr="004320AE">
        <w:rPr>
          <w:rFonts w:asciiTheme="majorHAnsi" w:eastAsia="Times New Roman" w:hAnsiTheme="majorHAnsi" w:cstheme="majorHAnsi"/>
          <w:color w:val="000000"/>
          <w:lang w:val="nn-NO" w:eastAsia="nb-NO"/>
        </w:rPr>
        <w:t> </w:t>
      </w:r>
    </w:p>
    <w:p w14:paraId="6D0587F8" w14:textId="212A756B" w:rsidR="004320AE" w:rsidRPr="004320AE" w:rsidRDefault="004320AE" w:rsidP="00CF5131">
      <w:pPr>
        <w:rPr>
          <w:rFonts w:asciiTheme="majorHAnsi" w:eastAsia="Times New Roman" w:hAnsiTheme="majorHAnsi" w:cstheme="majorHAnsi"/>
          <w:lang w:eastAsia="nb-NO"/>
        </w:rPr>
      </w:pPr>
      <w:r w:rsidRPr="004320AE">
        <w:rPr>
          <w:rFonts w:asciiTheme="majorHAnsi" w:eastAsia="Times New Roman" w:hAnsiTheme="majorHAnsi" w:cstheme="majorHAnsi"/>
          <w:b/>
          <w:bCs/>
          <w:color w:val="000000"/>
          <w:lang w:eastAsia="nb-NO"/>
        </w:rPr>
        <w:t>eleven sin signatur</w:t>
      </w:r>
      <w:r w:rsidRPr="004320AE">
        <w:rPr>
          <w:rFonts w:asciiTheme="majorHAnsi" w:eastAsia="Times New Roman" w:hAnsiTheme="majorHAnsi" w:cstheme="majorHAnsi"/>
          <w:color w:val="000000"/>
          <w:lang w:eastAsia="nb-NO"/>
        </w:rPr>
        <w:t>: ____________</w:t>
      </w:r>
      <w:r w:rsidR="00142388">
        <w:rPr>
          <w:rFonts w:asciiTheme="majorHAnsi" w:eastAsia="Times New Roman" w:hAnsiTheme="majorHAnsi" w:cstheme="majorHAnsi"/>
          <w:color w:val="000000"/>
          <w:lang w:eastAsia="nb-NO"/>
        </w:rPr>
        <w:t>___________________</w:t>
      </w:r>
      <w:r w:rsidRPr="004320AE">
        <w:rPr>
          <w:rFonts w:asciiTheme="majorHAnsi" w:eastAsia="Times New Roman" w:hAnsiTheme="majorHAnsi" w:cstheme="majorHAnsi"/>
          <w:color w:val="000000"/>
          <w:lang w:eastAsia="nb-NO"/>
        </w:rPr>
        <w:t>___________________</w:t>
      </w:r>
    </w:p>
    <w:p w14:paraId="75CE7544" w14:textId="77777777" w:rsidR="00CF5131" w:rsidRDefault="00CF5131" w:rsidP="004320AE">
      <w:pPr>
        <w:jc w:val="center"/>
        <w:rPr>
          <w:rFonts w:asciiTheme="majorHAnsi" w:eastAsia="Times New Roman" w:hAnsiTheme="majorHAnsi" w:cstheme="majorHAnsi"/>
          <w:b/>
          <w:bCs/>
          <w:color w:val="000000"/>
          <w:lang w:val="nn-NO" w:eastAsia="nb-NO"/>
        </w:rPr>
      </w:pPr>
    </w:p>
    <w:p w14:paraId="083E239E" w14:textId="20FBC558" w:rsidR="004320AE" w:rsidRPr="004320AE" w:rsidRDefault="004320AE" w:rsidP="004320AE">
      <w:pPr>
        <w:jc w:val="center"/>
        <w:rPr>
          <w:rFonts w:asciiTheme="majorHAnsi" w:eastAsia="Times New Roman" w:hAnsiTheme="majorHAnsi" w:cstheme="majorHAnsi"/>
          <w:lang w:val="nn-NO" w:eastAsia="nb-NO"/>
        </w:rPr>
      </w:pPr>
      <w:r w:rsidRPr="004320AE">
        <w:rPr>
          <w:rFonts w:asciiTheme="majorHAnsi" w:eastAsia="Times New Roman" w:hAnsiTheme="majorHAnsi" w:cstheme="majorHAnsi"/>
          <w:b/>
          <w:bCs/>
          <w:color w:val="000000"/>
          <w:lang w:val="nn-NO" w:eastAsia="nb-NO"/>
        </w:rPr>
        <w:t>Skjemaet skal leverast til kontaktlærar</w:t>
      </w:r>
    </w:p>
    <w:p w14:paraId="52E914E0" w14:textId="337EFF5E" w:rsidR="004320AE" w:rsidRPr="004320AE" w:rsidRDefault="004320AE" w:rsidP="004320AE">
      <w:pPr>
        <w:jc w:val="center"/>
        <w:rPr>
          <w:rFonts w:asciiTheme="majorHAnsi" w:eastAsia="Times New Roman" w:hAnsiTheme="majorHAnsi" w:cstheme="majorHAnsi"/>
          <w:lang w:val="nn-NO" w:eastAsia="nb-NO"/>
        </w:rPr>
      </w:pPr>
      <w:r w:rsidRPr="004320AE">
        <w:rPr>
          <w:rFonts w:asciiTheme="majorHAnsi" w:eastAsia="Times New Roman" w:hAnsiTheme="majorHAnsi" w:cstheme="majorHAnsi"/>
          <w:b/>
          <w:bCs/>
          <w:color w:val="000000"/>
          <w:lang w:val="nn-NO" w:eastAsia="nb-NO"/>
        </w:rPr>
        <w:t>innan 2</w:t>
      </w:r>
      <w:r w:rsidR="004736F3">
        <w:rPr>
          <w:rFonts w:asciiTheme="majorHAnsi" w:eastAsia="Times New Roman" w:hAnsiTheme="majorHAnsi" w:cstheme="majorHAnsi"/>
          <w:b/>
          <w:bCs/>
          <w:color w:val="000000"/>
          <w:lang w:val="nn-NO" w:eastAsia="nb-NO"/>
        </w:rPr>
        <w:t>6</w:t>
      </w:r>
      <w:r w:rsidRPr="004320AE">
        <w:rPr>
          <w:rFonts w:asciiTheme="majorHAnsi" w:eastAsia="Times New Roman" w:hAnsiTheme="majorHAnsi" w:cstheme="majorHAnsi"/>
          <w:b/>
          <w:bCs/>
          <w:color w:val="000000"/>
          <w:lang w:val="nn-NO" w:eastAsia="nb-NO"/>
        </w:rPr>
        <w:t>. august 20</w:t>
      </w:r>
      <w:r w:rsidR="004F63BF" w:rsidRPr="00CF5131">
        <w:rPr>
          <w:rFonts w:asciiTheme="majorHAnsi" w:eastAsia="Times New Roman" w:hAnsiTheme="majorHAnsi" w:cstheme="majorHAnsi"/>
          <w:b/>
          <w:bCs/>
          <w:color w:val="000000"/>
          <w:lang w:val="nn-NO" w:eastAsia="nb-NO"/>
        </w:rPr>
        <w:t>2</w:t>
      </w:r>
      <w:r w:rsidR="0044745B">
        <w:rPr>
          <w:rFonts w:asciiTheme="majorHAnsi" w:eastAsia="Times New Roman" w:hAnsiTheme="majorHAnsi" w:cstheme="majorHAnsi"/>
          <w:b/>
          <w:bCs/>
          <w:color w:val="000000"/>
          <w:lang w:val="nn-NO" w:eastAsia="nb-NO"/>
        </w:rPr>
        <w:t>2</w:t>
      </w:r>
    </w:p>
    <w:sectPr w:rsidR="004320AE" w:rsidRPr="004320AE" w:rsidSect="00043E2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2835" w:right="1418" w:bottom="175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D24E4C" w14:textId="77777777" w:rsidR="00AE36E9" w:rsidRDefault="00AE36E9" w:rsidP="00A941EC">
      <w:r>
        <w:separator/>
      </w:r>
    </w:p>
  </w:endnote>
  <w:endnote w:type="continuationSeparator" w:id="0">
    <w:p w14:paraId="30713C5B" w14:textId="77777777" w:rsidR="00AE36E9" w:rsidRDefault="00AE36E9" w:rsidP="00A941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-Italic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B0361E" w14:textId="77777777" w:rsidR="003919E6" w:rsidRDefault="003919E6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CE0606" w14:textId="77777777" w:rsidR="00A941EC" w:rsidRDefault="00A941EC">
    <w:pPr>
      <w:pStyle w:val="Bunntekst"/>
    </w:pPr>
    <w:r w:rsidRPr="00A941EC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0643B8A" wp14:editId="404CDEEC">
              <wp:simplePos x="0" y="0"/>
              <wp:positionH relativeFrom="column">
                <wp:posOffset>-112818</wp:posOffset>
              </wp:positionH>
              <wp:positionV relativeFrom="paragraph">
                <wp:posOffset>-412750</wp:posOffset>
              </wp:positionV>
              <wp:extent cx="6078644" cy="313266"/>
              <wp:effectExtent l="0" t="0" r="0" b="0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78644" cy="31326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802706E" w14:textId="77777777" w:rsidR="00A941EC" w:rsidRPr="004320AE" w:rsidRDefault="00A941EC" w:rsidP="0068576A">
                          <w:pPr>
                            <w:pStyle w:val="Bunntekst"/>
                            <w:rPr>
                              <w:rFonts w:ascii="Calibri-Italic" w:hAnsi="Calibri-Italic" w:cs="Calibri-Italic"/>
                              <w:i/>
                              <w:iCs/>
                              <w:color w:val="4C545A"/>
                              <w:sz w:val="16"/>
                              <w:szCs w:val="16"/>
                              <w:lang w:val="nn-NO"/>
                            </w:rPr>
                          </w:pPr>
                          <w:r w:rsidRPr="004320AE">
                            <w:rPr>
                              <w:rFonts w:ascii="Calibri-Italic" w:hAnsi="Calibri-Italic" w:cs="Calibri-Italic"/>
                              <w:i/>
                              <w:iCs/>
                              <w:color w:val="4C545A"/>
                              <w:sz w:val="16"/>
                              <w:szCs w:val="16"/>
                              <w:lang w:val="nn-NO"/>
                            </w:rPr>
                            <w:t>Ulstein vidaregåande skule, Holsekerdalen 180, 6065 Ulsteinvik</w:t>
                          </w:r>
                          <w:r w:rsidR="00043E2F" w:rsidRPr="004320AE">
                            <w:rPr>
                              <w:rFonts w:ascii="Calibri-Italic" w:hAnsi="Calibri-Italic" w:cs="Calibri-Italic"/>
                              <w:i/>
                              <w:iCs/>
                              <w:color w:val="4C545A"/>
                              <w:sz w:val="16"/>
                              <w:szCs w:val="16"/>
                              <w:lang w:val="nn-NO"/>
                            </w:rPr>
                            <w:t xml:space="preserve"> // e-post: ulstein.vgs@mrfylke.no //  t</w:t>
                          </w:r>
                          <w:r w:rsidRPr="004320AE">
                            <w:rPr>
                              <w:rFonts w:ascii="Calibri-Italic" w:hAnsi="Calibri-Italic" w:cs="Calibri-Italic"/>
                              <w:i/>
                              <w:iCs/>
                              <w:color w:val="4C545A"/>
                              <w:sz w:val="16"/>
                              <w:szCs w:val="16"/>
                              <w:lang w:val="nn-NO"/>
                            </w:rPr>
                            <w:t>elefon: 71 28 10 00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643B8A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7" type="#_x0000_t202" style="position:absolute;margin-left:-8.9pt;margin-top:-32.5pt;width:478.65pt;height:24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" filled="f" stroked="f">
              <v:textbox>
                <w:txbxContent>
                  <w:p w14:paraId="3802706E" w14:textId="77777777" w:rsidR="00A941EC" w:rsidRPr="004320AE" w:rsidRDefault="00A941EC" w:rsidP="0068576A">
                    <w:pPr>
                      <w:pStyle w:val="Bunntekst"/>
                      <w:rPr>
                        <w:rFonts w:ascii="Calibri-Italic" w:hAnsi="Calibri-Italic" w:cs="Calibri-Italic"/>
                        <w:i/>
                        <w:iCs/>
                        <w:color w:val="4C545A"/>
                        <w:sz w:val="16"/>
                        <w:szCs w:val="16"/>
                        <w:lang w:val="nn-NO"/>
                      </w:rPr>
                    </w:pPr>
                    <w:r w:rsidRPr="004320AE">
                      <w:rPr>
                        <w:rFonts w:ascii="Calibri-Italic" w:hAnsi="Calibri-Italic" w:cs="Calibri-Italic"/>
                        <w:i/>
                        <w:iCs/>
                        <w:color w:val="4C545A"/>
                        <w:sz w:val="16"/>
                        <w:szCs w:val="16"/>
                        <w:lang w:val="nn-NO"/>
                      </w:rPr>
                      <w:t>Ulstein vidaregåande skule, Holsekerdalen 180, 6065 Ulsteinvik</w:t>
                    </w:r>
                    <w:r w:rsidR="00043E2F" w:rsidRPr="004320AE">
                      <w:rPr>
                        <w:rFonts w:ascii="Calibri-Italic" w:hAnsi="Calibri-Italic" w:cs="Calibri-Italic"/>
                        <w:i/>
                        <w:iCs/>
                        <w:color w:val="4C545A"/>
                        <w:sz w:val="16"/>
                        <w:szCs w:val="16"/>
                        <w:lang w:val="nn-NO"/>
                      </w:rPr>
                      <w:t xml:space="preserve"> // e-post: ulstein.vgs@mrfylke.no //  t</w:t>
                    </w:r>
                    <w:r w:rsidRPr="004320AE">
                      <w:rPr>
                        <w:rFonts w:ascii="Calibri-Italic" w:hAnsi="Calibri-Italic" w:cs="Calibri-Italic"/>
                        <w:i/>
                        <w:iCs/>
                        <w:color w:val="4C545A"/>
                        <w:sz w:val="16"/>
                        <w:szCs w:val="16"/>
                        <w:lang w:val="nn-NO"/>
                      </w:rPr>
                      <w:t>elefon: 71 28 10 00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1540B" w14:textId="77777777" w:rsidR="003919E6" w:rsidRDefault="003919E6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1DCB69" w14:textId="77777777" w:rsidR="00AE36E9" w:rsidRDefault="00AE36E9" w:rsidP="00A941EC">
      <w:r>
        <w:separator/>
      </w:r>
    </w:p>
  </w:footnote>
  <w:footnote w:type="continuationSeparator" w:id="0">
    <w:p w14:paraId="79B9E771" w14:textId="77777777" w:rsidR="00AE36E9" w:rsidRDefault="00AE36E9" w:rsidP="00A941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42D26" w14:textId="77777777" w:rsidR="003919E6" w:rsidRDefault="003919E6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5AB354" w14:textId="77777777" w:rsidR="00A941EC" w:rsidRDefault="00656F8B">
    <w:pPr>
      <w:pStyle w:val="Topptekst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D862292" wp14:editId="4DE93253">
              <wp:simplePos x="0" y="0"/>
              <wp:positionH relativeFrom="column">
                <wp:posOffset>-95250</wp:posOffset>
              </wp:positionH>
              <wp:positionV relativeFrom="paragraph">
                <wp:posOffset>514350</wp:posOffset>
              </wp:positionV>
              <wp:extent cx="5384800" cy="70231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84800" cy="7023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010C9A4" w14:textId="77777777" w:rsidR="00A941EC" w:rsidRPr="0068576A" w:rsidRDefault="00A941EC">
                          <w:pPr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</w:pPr>
                          <w:r w:rsidRPr="0068576A"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  <w:t>ST: studiespesialisering</w:t>
                          </w:r>
                          <w:r w:rsidRPr="0068576A"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  <w:tab/>
                          </w:r>
                          <w:r w:rsidR="00AF0C99" w:rsidRPr="00AF0C99"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  <w:t>SR: Sal, service og reiseliv</w:t>
                          </w:r>
                        </w:p>
                        <w:p w14:paraId="7F148479" w14:textId="77777777" w:rsidR="00A941EC" w:rsidRPr="0068576A" w:rsidRDefault="00A941EC">
                          <w:pPr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</w:pPr>
                          <w:r w:rsidRPr="0068576A"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  <w:t>EL: elektrofag</w:t>
                          </w:r>
                          <w:r w:rsidRPr="0068576A"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  <w:tab/>
                          </w:r>
                          <w:r w:rsidRPr="0068576A"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  <w:tab/>
                          </w:r>
                          <w:r w:rsidR="00AF0C99" w:rsidRPr="00AF0C99"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  <w:t>IM: IKT og medieproduksjon</w:t>
                          </w:r>
                        </w:p>
                        <w:p w14:paraId="512B0560" w14:textId="77777777" w:rsidR="00A941EC" w:rsidRPr="0068576A" w:rsidRDefault="00A941EC">
                          <w:pPr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</w:pPr>
                          <w:r w:rsidRPr="0068576A"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  <w:t>ID: idrettsfag</w:t>
                          </w:r>
                          <w:r w:rsidRPr="0068576A"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  <w:tab/>
                          </w:r>
                          <w:r w:rsidRPr="0068576A"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  <w:tab/>
                            <w:t>PB: Påbygging til generell studiekompetanse</w:t>
                          </w:r>
                          <w:r w:rsidR="00AF0C99"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  <w:tab/>
                          </w:r>
                          <w:r w:rsidR="00AF0C99" w:rsidRPr="0068576A"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  <w:t>TAF: Tekniske allmenne fag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86229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7.5pt;margin-top:40.5pt;width:424pt;height:55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" filled="f" stroked="f" strokeweight=".5pt">
              <v:textbox>
                <w:txbxContent>
                  <w:p w14:paraId="6010C9A4" w14:textId="77777777" w:rsidR="00A941EC" w:rsidRPr="0068576A" w:rsidRDefault="00A941EC">
                    <w:pPr>
                      <w:rPr>
                        <w:color w:val="262626" w:themeColor="text1" w:themeTint="D9"/>
                        <w:sz w:val="18"/>
                        <w:szCs w:val="18"/>
                      </w:rPr>
                    </w:pPr>
                    <w:r w:rsidRPr="0068576A">
                      <w:rPr>
                        <w:color w:val="262626" w:themeColor="text1" w:themeTint="D9"/>
                        <w:sz w:val="18"/>
                        <w:szCs w:val="18"/>
                      </w:rPr>
                      <w:t>ST: studiespesialisering</w:t>
                    </w:r>
                    <w:r w:rsidRPr="0068576A">
                      <w:rPr>
                        <w:color w:val="262626" w:themeColor="text1" w:themeTint="D9"/>
                        <w:sz w:val="18"/>
                        <w:szCs w:val="18"/>
                      </w:rPr>
                      <w:tab/>
                    </w:r>
                    <w:r w:rsidR="00AF0C99" w:rsidRPr="00AF0C99">
                      <w:rPr>
                        <w:color w:val="262626" w:themeColor="text1" w:themeTint="D9"/>
                        <w:sz w:val="18"/>
                        <w:szCs w:val="18"/>
                      </w:rPr>
                      <w:t>SR: Sal, service og reiseliv</w:t>
                    </w:r>
                  </w:p>
                  <w:p w14:paraId="7F148479" w14:textId="77777777" w:rsidR="00A941EC" w:rsidRPr="0068576A" w:rsidRDefault="00A941EC">
                    <w:pPr>
                      <w:rPr>
                        <w:color w:val="262626" w:themeColor="text1" w:themeTint="D9"/>
                        <w:sz w:val="18"/>
                        <w:szCs w:val="18"/>
                      </w:rPr>
                    </w:pPr>
                    <w:r w:rsidRPr="0068576A">
                      <w:rPr>
                        <w:color w:val="262626" w:themeColor="text1" w:themeTint="D9"/>
                        <w:sz w:val="18"/>
                        <w:szCs w:val="18"/>
                      </w:rPr>
                      <w:t>EL: elektrofag</w:t>
                    </w:r>
                    <w:r w:rsidRPr="0068576A">
                      <w:rPr>
                        <w:color w:val="262626" w:themeColor="text1" w:themeTint="D9"/>
                        <w:sz w:val="18"/>
                        <w:szCs w:val="18"/>
                      </w:rPr>
                      <w:tab/>
                    </w:r>
                    <w:r w:rsidRPr="0068576A">
                      <w:rPr>
                        <w:color w:val="262626" w:themeColor="text1" w:themeTint="D9"/>
                        <w:sz w:val="18"/>
                        <w:szCs w:val="18"/>
                      </w:rPr>
                      <w:tab/>
                    </w:r>
                    <w:r w:rsidR="00AF0C99" w:rsidRPr="00AF0C99">
                      <w:rPr>
                        <w:color w:val="262626" w:themeColor="text1" w:themeTint="D9"/>
                        <w:sz w:val="18"/>
                        <w:szCs w:val="18"/>
                      </w:rPr>
                      <w:t>IM: IKT og medieproduksjon</w:t>
                    </w:r>
                  </w:p>
                  <w:p w14:paraId="512B0560" w14:textId="77777777" w:rsidR="00A941EC" w:rsidRPr="0068576A" w:rsidRDefault="00A941EC">
                    <w:pPr>
                      <w:rPr>
                        <w:color w:val="262626" w:themeColor="text1" w:themeTint="D9"/>
                        <w:sz w:val="18"/>
                        <w:szCs w:val="18"/>
                      </w:rPr>
                    </w:pPr>
                    <w:r w:rsidRPr="0068576A">
                      <w:rPr>
                        <w:color w:val="262626" w:themeColor="text1" w:themeTint="D9"/>
                        <w:sz w:val="18"/>
                        <w:szCs w:val="18"/>
                      </w:rPr>
                      <w:t>ID: idrettsfag</w:t>
                    </w:r>
                    <w:r w:rsidRPr="0068576A">
                      <w:rPr>
                        <w:color w:val="262626" w:themeColor="text1" w:themeTint="D9"/>
                        <w:sz w:val="18"/>
                        <w:szCs w:val="18"/>
                      </w:rPr>
                      <w:tab/>
                    </w:r>
                    <w:r w:rsidRPr="0068576A">
                      <w:rPr>
                        <w:color w:val="262626" w:themeColor="text1" w:themeTint="D9"/>
                        <w:sz w:val="18"/>
                        <w:szCs w:val="18"/>
                      </w:rPr>
                      <w:tab/>
                      <w:t>PB: Påbygging til generell studiekompetanse</w:t>
                    </w:r>
                    <w:r w:rsidR="00AF0C99">
                      <w:rPr>
                        <w:color w:val="262626" w:themeColor="text1" w:themeTint="D9"/>
                        <w:sz w:val="18"/>
                        <w:szCs w:val="18"/>
                      </w:rPr>
                      <w:tab/>
                    </w:r>
                    <w:r w:rsidR="00AF0C99" w:rsidRPr="0068576A">
                      <w:rPr>
                        <w:color w:val="262626" w:themeColor="text1" w:themeTint="D9"/>
                        <w:sz w:val="18"/>
                        <w:szCs w:val="18"/>
                      </w:rPr>
                      <w:t>TAF: Tekniske allmenne fag</w:t>
                    </w:r>
                  </w:p>
                </w:txbxContent>
              </v:textbox>
            </v:shape>
          </w:pict>
        </mc:Fallback>
      </mc:AlternateContent>
    </w:r>
    <w:r w:rsidR="00043E2F" w:rsidRPr="00A941EC">
      <w:rPr>
        <w:noProof/>
      </w:rPr>
      <w:drawing>
        <wp:anchor distT="0" distB="0" distL="114300" distR="114300" simplePos="0" relativeHeight="251664384" behindDoc="0" locked="0" layoutInCell="1" allowOverlap="1" wp14:anchorId="063C7A97" wp14:editId="59379D90">
          <wp:simplePos x="0" y="0"/>
          <wp:positionH relativeFrom="column">
            <wp:posOffset>-533188</wp:posOffset>
          </wp:positionH>
          <wp:positionV relativeFrom="paragraph">
            <wp:posOffset>-35560</wp:posOffset>
          </wp:positionV>
          <wp:extent cx="1537335" cy="55245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Borgund VGS CMYK graa_font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7335" cy="552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41EC">
      <w:rPr>
        <w:noProof/>
      </w:rPr>
      <w:drawing>
        <wp:anchor distT="0" distB="0" distL="114300" distR="114300" simplePos="0" relativeHeight="251658240" behindDoc="1" locked="0" layoutInCell="1" allowOverlap="1" wp14:anchorId="45A48BAF" wp14:editId="548F8167">
          <wp:simplePos x="0" y="0"/>
          <wp:positionH relativeFrom="column">
            <wp:posOffset>-888789</wp:posOffset>
          </wp:positionH>
          <wp:positionV relativeFrom="paragraph">
            <wp:posOffset>-457412</wp:posOffset>
          </wp:positionV>
          <wp:extent cx="7574400" cy="107208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4Flyers_Ulstein.vgs_bakgrunn_versjon2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400" cy="1072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7178A" w14:textId="77777777" w:rsidR="003919E6" w:rsidRDefault="003919E6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0AE"/>
    <w:rsid w:val="00035E74"/>
    <w:rsid w:val="00043E2F"/>
    <w:rsid w:val="000D3502"/>
    <w:rsid w:val="000E429C"/>
    <w:rsid w:val="000E445C"/>
    <w:rsid w:val="00142388"/>
    <w:rsid w:val="00212D66"/>
    <w:rsid w:val="00237B18"/>
    <w:rsid w:val="00270303"/>
    <w:rsid w:val="002F30A2"/>
    <w:rsid w:val="0034366C"/>
    <w:rsid w:val="003919E6"/>
    <w:rsid w:val="00403C71"/>
    <w:rsid w:val="004320AE"/>
    <w:rsid w:val="0044745B"/>
    <w:rsid w:val="004736F3"/>
    <w:rsid w:val="00487294"/>
    <w:rsid w:val="004F63BF"/>
    <w:rsid w:val="005456E6"/>
    <w:rsid w:val="005D4009"/>
    <w:rsid w:val="0061027B"/>
    <w:rsid w:val="00656F8B"/>
    <w:rsid w:val="00684CC1"/>
    <w:rsid w:val="0068576A"/>
    <w:rsid w:val="006B3837"/>
    <w:rsid w:val="008A0844"/>
    <w:rsid w:val="008C570A"/>
    <w:rsid w:val="0094204B"/>
    <w:rsid w:val="00A30324"/>
    <w:rsid w:val="00A3435D"/>
    <w:rsid w:val="00A62DCF"/>
    <w:rsid w:val="00A941EC"/>
    <w:rsid w:val="00AE36E9"/>
    <w:rsid w:val="00AF0C99"/>
    <w:rsid w:val="00B20529"/>
    <w:rsid w:val="00B94E3D"/>
    <w:rsid w:val="00BA0B57"/>
    <w:rsid w:val="00C63E23"/>
    <w:rsid w:val="00CA51B7"/>
    <w:rsid w:val="00CF5131"/>
    <w:rsid w:val="00DA6917"/>
    <w:rsid w:val="00DB5210"/>
    <w:rsid w:val="00ED5DF6"/>
    <w:rsid w:val="00F01BF3"/>
    <w:rsid w:val="00F24C32"/>
    <w:rsid w:val="00F312B9"/>
    <w:rsid w:val="00F82C0A"/>
    <w:rsid w:val="00FC2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2D42F6"/>
  <w15:chartTrackingRefBased/>
  <w15:docId w15:val="{48AD69B5-41A0-40A8-8B39-4CEA02825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A941EC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A941EC"/>
  </w:style>
  <w:style w:type="paragraph" w:styleId="Bunntekst">
    <w:name w:val="footer"/>
    <w:basedOn w:val="Normal"/>
    <w:link w:val="BunntekstTegn"/>
    <w:uiPriority w:val="99"/>
    <w:unhideWhenUsed/>
    <w:rsid w:val="00A941EC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A941EC"/>
  </w:style>
  <w:style w:type="table" w:styleId="Tabellrutenett">
    <w:name w:val="Table Grid"/>
    <w:basedOn w:val="Vanligtabell"/>
    <w:uiPriority w:val="39"/>
    <w:rsid w:val="00F01B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260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alme\Downloads\Mal%20for%20skriv%20som%20ikkje%20er%20brev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Version xmlns="bc5e07d5-fdb1-4cb4-b61e-1895c6d9c5ca" xsi:nil="true"/>
    <LMS_Mappings xmlns="bc5e07d5-fdb1-4cb4-b61e-1895c6d9c5ca" xsi:nil="true"/>
    <NotebookType xmlns="bc5e07d5-fdb1-4cb4-b61e-1895c6d9c5ca" xsi:nil="true"/>
    <Student_Groups xmlns="bc5e07d5-fdb1-4cb4-b61e-1895c6d9c5ca">
      <UserInfo>
        <DisplayName/>
        <AccountId xsi:nil="true"/>
        <AccountType/>
      </UserInfo>
    </Student_Groups>
    <DefaultSectionNames xmlns="bc5e07d5-fdb1-4cb4-b61e-1895c6d9c5ca" xsi:nil="true"/>
    <Math_Settings xmlns="bc5e07d5-fdb1-4cb4-b61e-1895c6d9c5ca" xsi:nil="true"/>
    <Owner xmlns="bc5e07d5-fdb1-4cb4-b61e-1895c6d9c5ca">
      <UserInfo>
        <DisplayName/>
        <AccountId xsi:nil="true"/>
        <AccountType/>
      </UserInfo>
    </Owner>
    <Students xmlns="bc5e07d5-fdb1-4cb4-b61e-1895c6d9c5ca">
      <UserInfo>
        <DisplayName/>
        <AccountId xsi:nil="true"/>
        <AccountType/>
      </UserInfo>
    </Students>
    <Invited_Teachers xmlns="bc5e07d5-fdb1-4cb4-b61e-1895c6d9c5ca" xsi:nil="true"/>
    <Invited_Students xmlns="bc5e07d5-fdb1-4cb4-b61e-1895c6d9c5ca" xsi:nil="true"/>
    <IsNotebookLocked xmlns="bc5e07d5-fdb1-4cb4-b61e-1895c6d9c5ca" xsi:nil="true"/>
    <Is_Collaboration_Space_Locked xmlns="bc5e07d5-fdb1-4cb4-b61e-1895c6d9c5ca" xsi:nil="true"/>
    <Templates xmlns="bc5e07d5-fdb1-4cb4-b61e-1895c6d9c5ca" xsi:nil="true"/>
    <Has_Teacher_Only_SectionGroup xmlns="bc5e07d5-fdb1-4cb4-b61e-1895c6d9c5ca" xsi:nil="true"/>
    <FolderType xmlns="bc5e07d5-fdb1-4cb4-b61e-1895c6d9c5ca" xsi:nil="true"/>
    <TeamsChannelId xmlns="bc5e07d5-fdb1-4cb4-b61e-1895c6d9c5ca" xsi:nil="true"/>
    <Teachers xmlns="bc5e07d5-fdb1-4cb4-b61e-1895c6d9c5ca">
      <UserInfo>
        <DisplayName/>
        <AccountId xsi:nil="true"/>
        <AccountType/>
      </UserInfo>
    </Teachers>
    <Self_Registration_Enabled xmlns="bc5e07d5-fdb1-4cb4-b61e-1895c6d9c5ca" xsi:nil="true"/>
    <CultureName xmlns="bc5e07d5-fdb1-4cb4-b61e-1895c6d9c5ca" xsi:nil="true"/>
    <Distribution_Groups xmlns="bc5e07d5-fdb1-4cb4-b61e-1895c6d9c5ca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7643254651E64EADED8DC6E6946628" ma:contentTypeVersion="33" ma:contentTypeDescription="Create a new document." ma:contentTypeScope="" ma:versionID="1ed6862222d3cf7ea5e36d6440daf140">
  <xsd:schema xmlns:xsd="http://www.w3.org/2001/XMLSchema" xmlns:xs="http://www.w3.org/2001/XMLSchema" xmlns:p="http://schemas.microsoft.com/office/2006/metadata/properties" xmlns:ns2="bc5e07d5-fdb1-4cb4-b61e-1895c6d9c5ca" xmlns:ns3="a54a617d-4a7a-4835-bf71-063165f15651" targetNamespace="http://schemas.microsoft.com/office/2006/metadata/properties" ma:root="true" ma:fieldsID="54d4edc239d0a912a9164232343f828d" ns2:_="" ns3:_="">
    <xsd:import namespace="bc5e07d5-fdb1-4cb4-b61e-1895c6d9c5ca"/>
    <xsd:import namespace="a54a617d-4a7a-4835-bf71-063165f15651"/>
    <xsd:element name="properties">
      <xsd:complexType>
        <xsd:sequence>
          <xsd:element name="documentManagement">
            <xsd:complexType>
              <xsd:all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Teachers" minOccurs="0"/>
                <xsd:element ref="ns2:Students" minOccurs="0"/>
                <xsd:element ref="ns2:Student_Groups" minOccurs="0"/>
                <xsd:element ref="ns2:Distribution_Groups" minOccurs="0"/>
                <xsd:element ref="ns2:LMS_Mappings" minOccurs="0"/>
                <xsd:element ref="ns2:Invited_Teachers" minOccurs="0"/>
                <xsd:element ref="ns2:Invited_Students" minOccurs="0"/>
                <xsd:element ref="ns2:Self_Registration_Enabled" minOccurs="0"/>
                <xsd:element ref="ns2:Has_Teacher_Only_SectionGroup" minOccurs="0"/>
                <xsd:element ref="ns2:Is_Collaboration_Space_Locked" minOccurs="0"/>
                <xsd:element ref="ns2:IsNotebookLocked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5e07d5-fdb1-4cb4-b61e-1895c6d9c5ca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17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8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9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2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3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5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32" nillable="true" ma:displayName="Tags" ma:internalName="MediaServiceAutoTags" ma:readOnly="true">
      <xsd:simpleType>
        <xsd:restriction base="dms:Text"/>
      </xsd:simpleType>
    </xsd:element>
    <xsd:element name="MediaServiceOCR" ma:index="3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3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35" nillable="true" ma:displayName="Location" ma:internalName="MediaServiceLocation" ma:readOnly="true">
      <xsd:simpleType>
        <xsd:restriction base="dms:Text"/>
      </xsd:simpleType>
    </xsd:element>
    <xsd:element name="MediaServiceGenerationTime" ma:index="3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4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4a617d-4a7a-4835-bf71-063165f15651" elementFormDefault="qualified">
    <xsd:import namespace="http://schemas.microsoft.com/office/2006/documentManagement/types"/>
    <xsd:import namespace="http://schemas.microsoft.com/office/infopath/2007/PartnerControls"/>
    <xsd:element name="SharedWithUsers" ma:index="3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9A8B25F-E735-4CDD-9FE0-75480A31AD3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BFF17EB-8414-45AB-80EA-409468D5B06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B7F8A19-7088-4007-9DB0-2C4265B91804}">
  <ds:schemaRefs>
    <ds:schemaRef ds:uri="http://schemas.microsoft.com/office/2006/metadata/properties"/>
    <ds:schemaRef ds:uri="http://schemas.microsoft.com/office/infopath/2007/PartnerControls"/>
    <ds:schemaRef ds:uri="bc5e07d5-fdb1-4cb4-b61e-1895c6d9c5ca"/>
  </ds:schemaRefs>
</ds:datastoreItem>
</file>

<file path=customXml/itemProps4.xml><?xml version="1.0" encoding="utf-8"?>
<ds:datastoreItem xmlns:ds="http://schemas.openxmlformats.org/officeDocument/2006/customXml" ds:itemID="{23D77A63-619D-461D-ACA6-537C15B62D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5e07d5-fdb1-4cb4-b61e-1895c6d9c5ca"/>
    <ds:schemaRef ds:uri="a54a617d-4a7a-4835-bf71-063165f156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Mal for skriv som ikkje er brev (1)</Template>
  <TotalTime>0</TotalTime>
  <Pages>1</Pages>
  <Words>118</Words>
  <Characters>631</Characters>
  <Application>Microsoft Office Word</Application>
  <DocSecurity>4</DocSecurity>
  <Lines>5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 Alme</dc:creator>
  <cp:keywords/>
  <dc:description/>
  <cp:lastModifiedBy>Synnøve Overå Hide</cp:lastModifiedBy>
  <cp:revision>2</cp:revision>
  <cp:lastPrinted>2021-07-07T12:09:00Z</cp:lastPrinted>
  <dcterms:created xsi:type="dcterms:W3CDTF">2022-07-05T08:57:00Z</dcterms:created>
  <dcterms:modified xsi:type="dcterms:W3CDTF">2022-07-05T08:57:00Z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0x010100757643254651E64EADED8DC6E6946628</vt:lpwstr>
  </property>
</Properties>
</file>