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20BDD" w14:textId="301BD2F3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sz w:val="22"/>
          <w:szCs w:val="22"/>
          <w:lang w:val="nn-NO"/>
        </w:rPr>
        <w:t>Til elevar på Vg1 studiespesialiser</w:t>
      </w:r>
      <w:r w:rsidR="00EF72C3">
        <w:rPr>
          <w:sz w:val="22"/>
          <w:szCs w:val="22"/>
          <w:lang w:val="nn-NO"/>
        </w:rPr>
        <w:t>ing</w:t>
      </w:r>
      <w:r w:rsidRPr="00EC2664">
        <w:rPr>
          <w:sz w:val="22"/>
          <w:szCs w:val="22"/>
          <w:lang w:val="nn-NO"/>
        </w:rPr>
        <w:t xml:space="preserve"> hausten 202</w:t>
      </w:r>
      <w:r w:rsidR="00F5513F">
        <w:rPr>
          <w:sz w:val="22"/>
          <w:szCs w:val="22"/>
          <w:lang w:val="nn-NO"/>
        </w:rPr>
        <w:t>3</w:t>
      </w:r>
      <w:r w:rsidRPr="00EC2664">
        <w:rPr>
          <w:sz w:val="22"/>
          <w:szCs w:val="22"/>
          <w:lang w:val="nn-NO"/>
        </w:rPr>
        <w:tab/>
      </w:r>
      <w:r w:rsidRPr="00EC2664">
        <w:rPr>
          <w:sz w:val="22"/>
          <w:szCs w:val="22"/>
          <w:lang w:val="nn-NO"/>
        </w:rPr>
        <w:tab/>
      </w:r>
      <w:r w:rsidRPr="00EC2664">
        <w:rPr>
          <w:sz w:val="22"/>
          <w:szCs w:val="22"/>
          <w:lang w:val="nn-NO"/>
        </w:rPr>
        <w:tab/>
      </w:r>
      <w:r w:rsidRPr="00EC2664">
        <w:rPr>
          <w:sz w:val="22"/>
          <w:szCs w:val="22"/>
          <w:lang w:val="nn-NO"/>
        </w:rPr>
        <w:tab/>
        <w:t>Ulsteinvik, juli 202</w:t>
      </w:r>
      <w:r w:rsidR="00F5513F">
        <w:rPr>
          <w:sz w:val="22"/>
          <w:szCs w:val="22"/>
          <w:lang w:val="nn-NO"/>
        </w:rPr>
        <w:t>3</w:t>
      </w:r>
    </w:p>
    <w:p w14:paraId="1A6DE4D8" w14:textId="77777777" w:rsidR="00FE43D4" w:rsidRPr="00EC2664" w:rsidRDefault="00FE43D4" w:rsidP="00FE43D4">
      <w:pPr>
        <w:spacing w:after="200" w:line="276" w:lineRule="auto"/>
        <w:rPr>
          <w:b/>
          <w:lang w:val="nn-NO"/>
        </w:rPr>
      </w:pPr>
    </w:p>
    <w:p w14:paraId="04F0F7DB" w14:textId="77777777" w:rsidR="00FE43D4" w:rsidRPr="00EC2664" w:rsidRDefault="00FE43D4" w:rsidP="00FE43D4">
      <w:pPr>
        <w:spacing w:after="200" w:line="276" w:lineRule="auto"/>
        <w:rPr>
          <w:b/>
          <w:sz w:val="28"/>
          <w:szCs w:val="28"/>
          <w:lang w:val="nn-NO"/>
        </w:rPr>
      </w:pPr>
    </w:p>
    <w:p w14:paraId="2B6147AE" w14:textId="484888A7" w:rsidR="00FE43D4" w:rsidRPr="00EC2664" w:rsidRDefault="00FE43D4" w:rsidP="009B3F67">
      <w:pPr>
        <w:pStyle w:val="Overskrift1"/>
        <w:rPr>
          <w:lang w:val="nn-NO"/>
        </w:rPr>
      </w:pPr>
      <w:r w:rsidRPr="00EC2664">
        <w:rPr>
          <w:lang w:val="nn-NO"/>
        </w:rPr>
        <w:t>Informasjon om val av matematikkfag</w:t>
      </w:r>
    </w:p>
    <w:p w14:paraId="5B61DB64" w14:textId="77777777" w:rsidR="009B3F67" w:rsidRDefault="009B3F67" w:rsidP="00FE43D4">
      <w:pPr>
        <w:spacing w:after="200" w:line="276" w:lineRule="auto"/>
        <w:rPr>
          <w:sz w:val="22"/>
          <w:szCs w:val="22"/>
          <w:lang w:val="nn-NO"/>
        </w:rPr>
      </w:pPr>
    </w:p>
    <w:p w14:paraId="4E079DC0" w14:textId="03F4AF38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sz w:val="22"/>
          <w:szCs w:val="22"/>
          <w:lang w:val="nn-NO"/>
        </w:rPr>
        <w:t>Det vert undervist i to ulike matematikkurs på V</w:t>
      </w:r>
      <w:r w:rsidR="009B3F67">
        <w:rPr>
          <w:sz w:val="22"/>
          <w:szCs w:val="22"/>
          <w:lang w:val="nn-NO"/>
        </w:rPr>
        <w:t>g</w:t>
      </w:r>
      <w:r w:rsidRPr="00EC2664">
        <w:rPr>
          <w:sz w:val="22"/>
          <w:szCs w:val="22"/>
          <w:lang w:val="nn-NO"/>
        </w:rPr>
        <w:t xml:space="preserve">1. Begge kursa er på </w:t>
      </w:r>
      <w:r w:rsidR="009B3F67">
        <w:rPr>
          <w:sz w:val="22"/>
          <w:szCs w:val="22"/>
          <w:lang w:val="nn-NO"/>
        </w:rPr>
        <w:t>140</w:t>
      </w:r>
      <w:r w:rsidRPr="00EC2664">
        <w:rPr>
          <w:sz w:val="22"/>
          <w:szCs w:val="22"/>
          <w:lang w:val="nn-NO"/>
        </w:rPr>
        <w:t xml:space="preserve"> timar gjennom året og begge er avsluttande etter V</w:t>
      </w:r>
      <w:r w:rsidR="009B3F67">
        <w:rPr>
          <w:sz w:val="22"/>
          <w:szCs w:val="22"/>
          <w:lang w:val="nn-NO"/>
        </w:rPr>
        <w:t>g</w:t>
      </w:r>
      <w:r w:rsidRPr="00EC2664">
        <w:rPr>
          <w:sz w:val="22"/>
          <w:szCs w:val="22"/>
          <w:lang w:val="nn-NO"/>
        </w:rPr>
        <w:t>1, det vil seie at karakteren kjem på vitnemålet.</w:t>
      </w:r>
    </w:p>
    <w:p w14:paraId="153BA9CA" w14:textId="77777777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b/>
          <w:sz w:val="22"/>
          <w:szCs w:val="22"/>
          <w:lang w:val="nn-NO"/>
        </w:rPr>
        <w:t xml:space="preserve">Matematikk 1T </w:t>
      </w:r>
      <w:r w:rsidRPr="00EC2664">
        <w:rPr>
          <w:sz w:val="22"/>
          <w:szCs w:val="22"/>
          <w:lang w:val="nn-NO"/>
        </w:rPr>
        <w:t>(T står for Teoretisk retta)</w:t>
      </w:r>
      <w:r w:rsidRPr="00EC2664">
        <w:rPr>
          <w:b/>
          <w:sz w:val="22"/>
          <w:szCs w:val="22"/>
          <w:lang w:val="nn-NO"/>
        </w:rPr>
        <w:t xml:space="preserve"> </w:t>
      </w:r>
      <w:r w:rsidRPr="00EC2664">
        <w:rPr>
          <w:sz w:val="22"/>
          <w:szCs w:val="22"/>
          <w:lang w:val="nn-NO"/>
        </w:rPr>
        <w:t xml:space="preserve">er tenkt for deg som er spesielt interessert i faget og meiner at arbeidet går fint, eller veit at du får bruk for mykje matematikk i vidare studie. Med 1T kan du gå vidare med matematikkursa </w:t>
      </w:r>
      <w:r w:rsidRPr="00EC2664">
        <w:rPr>
          <w:b/>
          <w:sz w:val="22"/>
          <w:szCs w:val="22"/>
          <w:lang w:val="nn-NO"/>
        </w:rPr>
        <w:t xml:space="preserve">R1 </w:t>
      </w:r>
      <w:r w:rsidRPr="00EC2664">
        <w:rPr>
          <w:sz w:val="22"/>
          <w:szCs w:val="22"/>
          <w:lang w:val="nn-NO"/>
        </w:rPr>
        <w:t xml:space="preserve">og </w:t>
      </w:r>
      <w:r w:rsidRPr="00EC2664">
        <w:rPr>
          <w:b/>
          <w:sz w:val="22"/>
          <w:szCs w:val="22"/>
          <w:lang w:val="nn-NO"/>
        </w:rPr>
        <w:t xml:space="preserve">R2 </w:t>
      </w:r>
      <w:r w:rsidRPr="00EC2664">
        <w:rPr>
          <w:sz w:val="22"/>
          <w:szCs w:val="22"/>
          <w:lang w:val="nn-NO"/>
        </w:rPr>
        <w:t>(matematikk for realfag)</w:t>
      </w:r>
      <w:r w:rsidRPr="00EC2664">
        <w:rPr>
          <w:b/>
          <w:sz w:val="22"/>
          <w:szCs w:val="22"/>
          <w:lang w:val="nn-NO"/>
        </w:rPr>
        <w:t xml:space="preserve"> </w:t>
      </w:r>
      <w:r w:rsidRPr="00EC2664">
        <w:rPr>
          <w:sz w:val="22"/>
          <w:szCs w:val="22"/>
          <w:lang w:val="nn-NO"/>
        </w:rPr>
        <w:t xml:space="preserve">dei to neste åra her hos oss. Du kan også velje </w:t>
      </w:r>
      <w:r w:rsidRPr="00EC2664">
        <w:rPr>
          <w:b/>
          <w:sz w:val="22"/>
          <w:szCs w:val="22"/>
          <w:lang w:val="nn-NO"/>
        </w:rPr>
        <w:t xml:space="preserve">S1 </w:t>
      </w:r>
      <w:r w:rsidRPr="00EC2664">
        <w:rPr>
          <w:sz w:val="22"/>
          <w:szCs w:val="22"/>
          <w:lang w:val="nn-NO"/>
        </w:rPr>
        <w:t xml:space="preserve">og </w:t>
      </w:r>
      <w:r w:rsidRPr="00EC2664">
        <w:rPr>
          <w:b/>
          <w:sz w:val="22"/>
          <w:szCs w:val="22"/>
          <w:lang w:val="nn-NO"/>
        </w:rPr>
        <w:t xml:space="preserve">S2 </w:t>
      </w:r>
      <w:r w:rsidRPr="00EC2664">
        <w:rPr>
          <w:sz w:val="22"/>
          <w:szCs w:val="22"/>
          <w:lang w:val="nn-NO"/>
        </w:rPr>
        <w:t>(matematikk for samfunnsfag)</w:t>
      </w:r>
      <w:r w:rsidRPr="00EC2664">
        <w:rPr>
          <w:b/>
          <w:sz w:val="22"/>
          <w:szCs w:val="22"/>
          <w:lang w:val="nn-NO"/>
        </w:rPr>
        <w:t xml:space="preserve"> </w:t>
      </w:r>
      <w:r w:rsidRPr="00EC2664">
        <w:rPr>
          <w:sz w:val="22"/>
          <w:szCs w:val="22"/>
          <w:lang w:val="nn-NO"/>
        </w:rPr>
        <w:t xml:space="preserve">eller </w:t>
      </w:r>
      <w:r w:rsidRPr="00EC2664">
        <w:rPr>
          <w:b/>
          <w:sz w:val="22"/>
          <w:szCs w:val="22"/>
          <w:lang w:val="nn-NO"/>
        </w:rPr>
        <w:t>2P</w:t>
      </w:r>
      <w:r w:rsidRPr="00EC2664">
        <w:rPr>
          <w:sz w:val="22"/>
          <w:szCs w:val="22"/>
          <w:lang w:val="nn-NO"/>
        </w:rPr>
        <w:t xml:space="preserve"> (sjå meir info om P-faget lenger nede i skrivet)</w:t>
      </w:r>
    </w:p>
    <w:p w14:paraId="2CED7876" w14:textId="77777777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b/>
          <w:sz w:val="22"/>
          <w:szCs w:val="22"/>
          <w:lang w:val="nn-NO"/>
        </w:rPr>
        <w:t xml:space="preserve">Matematikk 1P </w:t>
      </w:r>
      <w:r w:rsidRPr="00EC2664">
        <w:rPr>
          <w:sz w:val="22"/>
          <w:szCs w:val="22"/>
          <w:lang w:val="nn-NO"/>
        </w:rPr>
        <w:t xml:space="preserve">(P står for praktisk retta) er mindre teoretisk, og mange vil nok sjå på det som eit enklare kurs enn 1T. Med 1P kan du velje å gå </w:t>
      </w:r>
      <w:r w:rsidRPr="00EC2664">
        <w:rPr>
          <w:b/>
          <w:sz w:val="22"/>
          <w:szCs w:val="22"/>
          <w:lang w:val="nn-NO"/>
        </w:rPr>
        <w:t xml:space="preserve">S1 </w:t>
      </w:r>
      <w:r w:rsidRPr="00EC2664">
        <w:rPr>
          <w:sz w:val="22"/>
          <w:szCs w:val="22"/>
          <w:lang w:val="nn-NO"/>
        </w:rPr>
        <w:t xml:space="preserve">og </w:t>
      </w:r>
      <w:r w:rsidRPr="00EC2664">
        <w:rPr>
          <w:b/>
          <w:sz w:val="22"/>
          <w:szCs w:val="22"/>
          <w:lang w:val="nn-NO"/>
        </w:rPr>
        <w:t xml:space="preserve">S2 </w:t>
      </w:r>
      <w:r w:rsidRPr="00EC2664">
        <w:rPr>
          <w:sz w:val="22"/>
          <w:szCs w:val="22"/>
          <w:lang w:val="nn-NO"/>
        </w:rPr>
        <w:t xml:space="preserve">dei neste to åra. </w:t>
      </w:r>
    </w:p>
    <w:p w14:paraId="2D3304AF" w14:textId="75BF55B9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sz w:val="22"/>
          <w:szCs w:val="22"/>
          <w:lang w:val="nn-NO"/>
        </w:rPr>
        <w:t xml:space="preserve">Dei som ikkje ynskjer å velje nokon av faga S1, S2, R1, R2 må ta faget </w:t>
      </w:r>
      <w:r w:rsidRPr="00EC2664">
        <w:rPr>
          <w:b/>
          <w:sz w:val="22"/>
          <w:szCs w:val="22"/>
          <w:lang w:val="nn-NO"/>
        </w:rPr>
        <w:t xml:space="preserve">2P </w:t>
      </w:r>
      <w:r w:rsidRPr="00EC2664">
        <w:rPr>
          <w:sz w:val="22"/>
          <w:szCs w:val="22"/>
          <w:lang w:val="nn-NO"/>
        </w:rPr>
        <w:t>på V</w:t>
      </w:r>
      <w:r w:rsidR="008A1362">
        <w:rPr>
          <w:sz w:val="22"/>
          <w:szCs w:val="22"/>
          <w:lang w:val="nn-NO"/>
        </w:rPr>
        <w:t>g</w:t>
      </w:r>
      <w:r w:rsidRPr="00EC2664">
        <w:rPr>
          <w:sz w:val="22"/>
          <w:szCs w:val="22"/>
          <w:lang w:val="nn-NO"/>
        </w:rPr>
        <w:t xml:space="preserve">2. Dette gir deg kompetanse til å kunne søkje på alle studie som ikkje har særskilde krav til matematikk. </w:t>
      </w:r>
    </w:p>
    <w:p w14:paraId="194781CC" w14:textId="77777777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sz w:val="22"/>
          <w:szCs w:val="22"/>
          <w:lang w:val="nn-NO"/>
        </w:rPr>
        <w:t>Enkelte vidare studie kan stille krav til at ein har R1/R2 eller S1/S2. D</w:t>
      </w:r>
      <w:r w:rsidRPr="00EC2664">
        <w:rPr>
          <w:rFonts w:eastAsia="Times New Roman" w:cs="Times New Roman"/>
          <w:sz w:val="22"/>
          <w:szCs w:val="22"/>
          <w:lang w:val="nn-NO" w:eastAsia="nb-NO"/>
        </w:rPr>
        <w:t xml:space="preserve">ersom du lurer på kva krav dei ulike studia stiller, eller kva fag som gir ekstra studiepoeng, kan du finne ut meir om dette på </w:t>
      </w:r>
      <w:hyperlink r:id="rId10" w:history="1">
        <w:r w:rsidRPr="00EC2664">
          <w:rPr>
            <w:rFonts w:eastAsia="Times New Roman" w:cs="Times New Roman"/>
            <w:color w:val="0563C1" w:themeColor="hyperlink"/>
            <w:sz w:val="22"/>
            <w:szCs w:val="22"/>
            <w:u w:val="single"/>
            <w:lang w:val="nn-NO" w:eastAsia="nb-NO"/>
          </w:rPr>
          <w:t>www.sam</w:t>
        </w:r>
        <w:r w:rsidRPr="00EC2664">
          <w:rPr>
            <w:rFonts w:eastAsia="Times New Roman" w:cs="Times New Roman"/>
            <w:color w:val="0563C1" w:themeColor="hyperlink"/>
            <w:sz w:val="22"/>
            <w:szCs w:val="22"/>
            <w:u w:val="single"/>
            <w:lang w:val="nn-NO" w:eastAsia="nb-NO"/>
          </w:rPr>
          <w:t>o</w:t>
        </w:r>
        <w:r w:rsidRPr="00EC2664">
          <w:rPr>
            <w:rFonts w:eastAsia="Times New Roman" w:cs="Times New Roman"/>
            <w:color w:val="0563C1" w:themeColor="hyperlink"/>
            <w:sz w:val="22"/>
            <w:szCs w:val="22"/>
            <w:u w:val="single"/>
            <w:lang w:val="nn-NO" w:eastAsia="nb-NO"/>
          </w:rPr>
          <w:t>rdnaopptak.no</w:t>
        </w:r>
      </w:hyperlink>
    </w:p>
    <w:p w14:paraId="674B28E1" w14:textId="42F838DF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sz w:val="22"/>
          <w:szCs w:val="22"/>
          <w:lang w:val="nn-NO"/>
        </w:rPr>
        <w:t xml:space="preserve">Dersom du vil vite meir om kva som er det faglege innhaldet i dei ulike kursa finn du læreplanane på: </w:t>
      </w:r>
      <w:hyperlink r:id="rId11" w:history="1">
        <w:r w:rsidRPr="00EC2664">
          <w:rPr>
            <w:color w:val="0563C1" w:themeColor="hyperlink"/>
            <w:sz w:val="22"/>
            <w:szCs w:val="22"/>
            <w:u w:val="single"/>
            <w:lang w:val="nn-NO"/>
          </w:rPr>
          <w:t>www.udir.no</w:t>
        </w:r>
      </w:hyperlink>
      <w:r w:rsidRPr="00EC2664">
        <w:rPr>
          <w:sz w:val="22"/>
          <w:szCs w:val="22"/>
          <w:lang w:val="nn-NO"/>
        </w:rPr>
        <w:t xml:space="preserve"> , sjå «</w:t>
      </w:r>
      <w:r w:rsidR="003E3072">
        <w:rPr>
          <w:sz w:val="22"/>
          <w:szCs w:val="22"/>
          <w:lang w:val="nn-NO"/>
        </w:rPr>
        <w:t>Læreplaner</w:t>
      </w:r>
      <w:r w:rsidRPr="00EC2664">
        <w:rPr>
          <w:sz w:val="22"/>
          <w:szCs w:val="22"/>
          <w:lang w:val="nn-NO"/>
        </w:rPr>
        <w:t>».</w:t>
      </w:r>
    </w:p>
    <w:p w14:paraId="496C1B4D" w14:textId="77777777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</w:p>
    <w:p w14:paraId="53603176" w14:textId="77777777" w:rsidR="00FE43D4" w:rsidRPr="00EC2664" w:rsidRDefault="00FE43D4" w:rsidP="00FE43D4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  <w:r w:rsidRPr="00EC2664">
        <w:rPr>
          <w:rFonts w:eastAsia="Times New Roman" w:cs="Times New Roman"/>
          <w:b/>
          <w:sz w:val="22"/>
          <w:szCs w:val="22"/>
          <w:lang w:val="nn-NO" w:eastAsia="nb-NO"/>
        </w:rPr>
        <w:t xml:space="preserve">Gje melding om kva matematikkfag du vil ha på: </w:t>
      </w:r>
      <w:hyperlink r:id="rId12" w:history="1">
        <w:r w:rsidRPr="00EC2664">
          <w:rPr>
            <w:rFonts w:eastAsia="Times New Roman" w:cs="Times New Roman"/>
            <w:color w:val="0563C1" w:themeColor="hyperlink"/>
            <w:sz w:val="22"/>
            <w:szCs w:val="22"/>
            <w:u w:val="single"/>
            <w:lang w:val="nn-NO" w:eastAsia="nb-NO"/>
          </w:rPr>
          <w:t>skolestart.mrfylke.no</w:t>
        </w:r>
      </w:hyperlink>
    </w:p>
    <w:p w14:paraId="2C566990" w14:textId="77777777" w:rsidR="00FE43D4" w:rsidRPr="00EC2664" w:rsidRDefault="00FE43D4" w:rsidP="00FE43D4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</w:p>
    <w:p w14:paraId="0A1C9028" w14:textId="77777777" w:rsidR="00FE43D4" w:rsidRPr="00EC2664" w:rsidRDefault="00FE43D4" w:rsidP="00FE43D4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</w:p>
    <w:p w14:paraId="04D31604" w14:textId="77777777" w:rsidR="00FE43D4" w:rsidRPr="00EC2664" w:rsidRDefault="00FE43D4" w:rsidP="00FE43D4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  <w:r w:rsidRPr="00EC2664">
        <w:rPr>
          <w:rFonts w:eastAsia="Times New Roman" w:cs="Times New Roman"/>
          <w:sz w:val="22"/>
          <w:szCs w:val="22"/>
          <w:lang w:val="nn-NO" w:eastAsia="nb-NO"/>
        </w:rPr>
        <w:t>Karen Topphol</w:t>
      </w:r>
    </w:p>
    <w:p w14:paraId="310055DF" w14:textId="77777777" w:rsidR="00FE43D4" w:rsidRPr="00EC2664" w:rsidRDefault="00FE43D4" w:rsidP="00FE43D4">
      <w:pPr>
        <w:spacing w:after="200" w:line="276" w:lineRule="auto"/>
        <w:rPr>
          <w:sz w:val="22"/>
          <w:szCs w:val="22"/>
          <w:lang w:val="nn-NO"/>
        </w:rPr>
      </w:pPr>
      <w:r w:rsidRPr="00EC2664">
        <w:rPr>
          <w:rFonts w:eastAsia="Times New Roman" w:cs="Times New Roman"/>
          <w:sz w:val="22"/>
          <w:szCs w:val="22"/>
          <w:lang w:val="nn-NO" w:eastAsia="nb-NO"/>
        </w:rPr>
        <w:t>Avdelingsleiar realfag</w:t>
      </w:r>
    </w:p>
    <w:p w14:paraId="74EB0B40" w14:textId="77777777" w:rsidR="00F82C0A" w:rsidRDefault="00F82C0A"/>
    <w:sectPr w:rsidR="00F82C0A" w:rsidSect="00043E2F">
      <w:headerReference w:type="default" r:id="rId13"/>
      <w:footerReference w:type="default" r:id="rId14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5E312" w14:textId="77777777" w:rsidR="00EF2116" w:rsidRDefault="00EF2116" w:rsidP="00A941EC">
      <w:r>
        <w:separator/>
      </w:r>
    </w:p>
  </w:endnote>
  <w:endnote w:type="continuationSeparator" w:id="0">
    <w:p w14:paraId="7FBF5D1A" w14:textId="77777777" w:rsidR="00EF2116" w:rsidRDefault="00EF2116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A8B7" w14:textId="77777777" w:rsidR="00A941EC" w:rsidRDefault="00A941EC">
    <w:pPr>
      <w:pStyle w:val="Bunntekst"/>
    </w:pPr>
    <w:r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ACA66B" wp14:editId="17793446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518B3C" w14:textId="77777777" w:rsidR="00A941EC" w:rsidRPr="00FE43D4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FE43D4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Ulstein vidaregåande skule, Holsekerdalen 180, 6065 Ulsteinvik</w:t>
                          </w:r>
                          <w:r w:rsidR="00043E2F" w:rsidRPr="00FE43D4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FE43D4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CA66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c5YwIAADsFAAAOAAAAZHJzL2Uyb0RvYy54bWysVEtvGjEQvlfqf7B8LwuEkh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" filled="f" stroked="f">
              <v:textbox>
                <w:txbxContent>
                  <w:p w14:paraId="5C518B3C" w14:textId="77777777" w:rsidR="00A941EC" w:rsidRPr="00FE43D4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FE43D4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Ulstein vidaregåande skule, Holsekerdalen 180, 6065 Ulsteinvik</w:t>
                    </w:r>
                    <w:r w:rsidR="00043E2F" w:rsidRPr="00FE43D4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FE43D4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C9A87" w14:textId="77777777" w:rsidR="00EF2116" w:rsidRDefault="00EF2116" w:rsidP="00A941EC">
      <w:r>
        <w:separator/>
      </w:r>
    </w:p>
  </w:footnote>
  <w:footnote w:type="continuationSeparator" w:id="0">
    <w:p w14:paraId="349C5E80" w14:textId="77777777" w:rsidR="00EF2116" w:rsidRDefault="00EF2116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4876D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40226" wp14:editId="44933DB4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711B0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SR: Sal, service og reiseliv</w:t>
                          </w:r>
                        </w:p>
                        <w:p w14:paraId="18CE3F84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IM: IKT og medieproduksjon</w:t>
                          </w:r>
                        </w:p>
                        <w:p w14:paraId="3B6775BB" w14:textId="4DC094E3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  <w:r w:rsid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C402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" filled="f" stroked="f" strokeweight=".5pt">
              <v:textbox>
                <w:txbxContent>
                  <w:p w14:paraId="1FD711B0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SR: Sal, service og reiseliv</w:t>
                    </w:r>
                  </w:p>
                  <w:p w14:paraId="18CE3F84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IM: IKT og medieproduksjon</w:t>
                    </w:r>
                  </w:p>
                  <w:p w14:paraId="3B6775BB" w14:textId="4DC094E3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  <w:r w:rsidR="00AF0C99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5FB2EA52" wp14:editId="6DD43403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00DC4A55" wp14:editId="1E1C6072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3D4"/>
    <w:rsid w:val="00043E2F"/>
    <w:rsid w:val="0034366C"/>
    <w:rsid w:val="00361B1A"/>
    <w:rsid w:val="003E3072"/>
    <w:rsid w:val="005D4009"/>
    <w:rsid w:val="00656F8B"/>
    <w:rsid w:val="0068576A"/>
    <w:rsid w:val="007B2407"/>
    <w:rsid w:val="008A1362"/>
    <w:rsid w:val="009B3F67"/>
    <w:rsid w:val="00A62DCF"/>
    <w:rsid w:val="00A941EC"/>
    <w:rsid w:val="00AF0C99"/>
    <w:rsid w:val="00B20529"/>
    <w:rsid w:val="00BA0B57"/>
    <w:rsid w:val="00BD3EDC"/>
    <w:rsid w:val="00C63E23"/>
    <w:rsid w:val="00D827AD"/>
    <w:rsid w:val="00EB3B82"/>
    <w:rsid w:val="00EF2116"/>
    <w:rsid w:val="00EF72C3"/>
    <w:rsid w:val="00F312B9"/>
    <w:rsid w:val="00F5513F"/>
    <w:rsid w:val="00F82C0A"/>
    <w:rsid w:val="00FA7BF6"/>
    <w:rsid w:val="00F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01106"/>
  <w15:chartTrackingRefBased/>
  <w15:docId w15:val="{A6762764-9064-4D4B-B373-9E5E071D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3D4"/>
  </w:style>
  <w:style w:type="paragraph" w:styleId="Overskrift1">
    <w:name w:val="heading 1"/>
    <w:basedOn w:val="Normal"/>
    <w:next w:val="Normal"/>
    <w:link w:val="Overskrift1Tegn"/>
    <w:uiPriority w:val="9"/>
    <w:qFormat/>
    <w:rsid w:val="009B3F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character" w:customStyle="1" w:styleId="Overskrift1Tegn">
    <w:name w:val="Overskrift 1 Tegn"/>
    <w:basedOn w:val="Standardskriftforavsnitt"/>
    <w:link w:val="Overskrift1"/>
    <w:uiPriority w:val="9"/>
    <w:rsid w:val="009B3F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kolestart.mrfylke.n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dir.no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samordnaopptak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lme\Downloads\Mal%20for%20skriv%20som%20ikkje%20er%20brev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c5e07d5-fdb1-4cb4-b61e-1895c6d9c5ca" xsi:nil="true"/>
    <LMS_Mappings xmlns="bc5e07d5-fdb1-4cb4-b61e-1895c6d9c5ca" xsi:nil="true"/>
    <NotebookType xmlns="bc5e07d5-fdb1-4cb4-b61e-1895c6d9c5ca" xsi:nil="true"/>
    <Student_Groups xmlns="bc5e07d5-fdb1-4cb4-b61e-1895c6d9c5ca">
      <UserInfo>
        <DisplayName/>
        <AccountId xsi:nil="true"/>
        <AccountType/>
      </UserInfo>
    </Student_Groups>
    <DefaultSectionNames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s xmlns="bc5e07d5-fdb1-4cb4-b61e-1895c6d9c5ca">
      <UserInfo>
        <DisplayName/>
        <AccountId xsi:nil="true"/>
        <AccountType/>
      </UserInfo>
    </Students>
    <Invited_Teachers xmlns="bc5e07d5-fdb1-4cb4-b61e-1895c6d9c5ca" xsi:nil="true"/>
    <Invited_Students xmlns="bc5e07d5-fdb1-4cb4-b61e-1895c6d9c5ca" xsi:nil="true"/>
    <IsNotebookLocked xmlns="bc5e07d5-fdb1-4cb4-b61e-1895c6d9c5ca" xsi:nil="true"/>
    <Is_Collaboration_Space_Locked xmlns="bc5e07d5-fdb1-4cb4-b61e-1895c6d9c5ca" xsi:nil="true"/>
    <Templates xmlns="bc5e07d5-fdb1-4cb4-b61e-1895c6d9c5ca" xsi:nil="true"/>
    <Has_Teacher_Only_SectionGroup xmlns="bc5e07d5-fdb1-4cb4-b61e-1895c6d9c5ca" xsi:nil="true"/>
    <FolderType xmlns="bc5e07d5-fdb1-4cb4-b61e-1895c6d9c5ca" xsi:nil="true"/>
    <TeamsChannelId xmlns="bc5e07d5-fdb1-4cb4-b61e-1895c6d9c5ca" xsi:nil="true"/>
    <Teachers xmlns="bc5e07d5-fdb1-4cb4-b61e-1895c6d9c5ca">
      <UserInfo>
        <DisplayName/>
        <AccountId xsi:nil="true"/>
        <AccountType/>
      </UserInfo>
    </Teachers>
    <Self_Registration_Enabled xmlns="bc5e07d5-fdb1-4cb4-b61e-1895c6d9c5ca" xsi:nil="true"/>
    <CultureName xmlns="bc5e07d5-fdb1-4cb4-b61e-1895c6d9c5ca" xsi:nil="true"/>
    <Distribution_Groups xmlns="bc5e07d5-fdb1-4cb4-b61e-1895c6d9c5ca" xsi:nil="true"/>
    <TaxCatchAll xmlns="a54a617d-4a7a-4835-bf71-063165f15651" xsi:nil="true"/>
    <lcf76f155ced4ddcb4097134ff3c332f xmlns="bc5e07d5-fdb1-4cb4-b61e-1895c6d9c5c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7643254651E64EADED8DC6E6946628" ma:contentTypeVersion="36" ma:contentTypeDescription="Opprett et nytt dokument." ma:contentTypeScope="" ma:versionID="304f8df2550a0e7f9418e3e3d09460ce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b9124b44d833624edc0cf93a390b97bd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ildemerkelapper" ma:readOnly="false" ma:fieldId="{5cf76f15-5ced-4ddc-b409-7134ff3c332f}" ma:taxonomyMulti="true" ma:sspId="0a6854ff-9e12-4afe-8508-349422d8e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8e64ef85-b7d9-4543-affd-65eb49cf6c06}" ma:internalName="TaxCatchAll" ma:showField="CatchAllData" ma:web="a54a617d-4a7a-4835-bf71-063165f15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7F8A19-7088-4007-9DB0-2C4265B91804}">
  <ds:schemaRefs>
    <ds:schemaRef ds:uri="http://schemas.microsoft.com/office/2006/metadata/properties"/>
    <ds:schemaRef ds:uri="http://schemas.microsoft.com/office/infopath/2007/PartnerControls"/>
    <ds:schemaRef ds:uri="bc5e07d5-fdb1-4cb4-b61e-1895c6d9c5ca"/>
    <ds:schemaRef ds:uri="a54a617d-4a7a-4835-bf71-063165f15651"/>
  </ds:schemaRefs>
</ds:datastoreItem>
</file>

<file path=customXml/itemProps2.xml><?xml version="1.0" encoding="utf-8"?>
<ds:datastoreItem xmlns:ds="http://schemas.openxmlformats.org/officeDocument/2006/customXml" ds:itemID="{4E7B955F-6330-4A5F-82B8-967763D957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8B6A9A-A336-46A0-B39D-D0A9B32E9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FF17EB-8414-45AB-80EA-409468D5B0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 (1)</Template>
  <TotalTime>1</TotalTime>
  <Pages>1</Pages>
  <Words>262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Karen Målfrid Topphol</cp:lastModifiedBy>
  <cp:revision>3</cp:revision>
  <cp:lastPrinted>2023-07-05T08:45:00Z</cp:lastPrinted>
  <dcterms:created xsi:type="dcterms:W3CDTF">2023-07-05T08:46:00Z</dcterms:created>
  <dcterms:modified xsi:type="dcterms:W3CDTF">2023-07-05T08:50:00Z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0x010100757643254651E64EADED8DC6E6946628</vt:lpwstr>
  </property>
  <property fmtid="{D5CDD505-2E9C-101B-9397-08002B2CF9AE}" pid="3" name="MediaServiceImageTags">
    <vt:lpwstr/>
  </property>
</Properties>
</file>